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6FBFC" w14:textId="5A68D885" w:rsidR="004D0469" w:rsidRDefault="004D0469">
      <w:pPr>
        <w:pStyle w:val="CompanyName"/>
        <w:rPr>
          <w:rFonts w:ascii="Arial Black" w:hAnsi="Arial Black"/>
          <w:caps w:val="0"/>
          <w:spacing w:val="-50"/>
          <w:kern w:val="0"/>
          <w:sz w:val="36"/>
        </w:rPr>
      </w:pPr>
      <w:bookmarkStart w:id="0" w:name="_Hlk506379447"/>
      <w:bookmarkEnd w:id="0"/>
    </w:p>
    <w:p w14:paraId="3F3DF752" w14:textId="0347591C" w:rsidR="004D0469" w:rsidRDefault="00F250D1">
      <w:pPr>
        <w:pStyle w:val="CompanyName"/>
        <w:rPr>
          <w:rFonts w:ascii="Arial Black" w:hAnsi="Arial Black"/>
          <w:caps w:val="0"/>
          <w:spacing w:val="-50"/>
          <w:kern w:val="0"/>
          <w:sz w:val="36"/>
        </w:rPr>
      </w:pPr>
      <w:r>
        <w:rPr>
          <w:noProof/>
        </w:rPr>
        <w:drawing>
          <wp:anchor distT="0" distB="0" distL="114300" distR="114300" simplePos="0" relativeHeight="251648000" behindDoc="0" locked="0" layoutInCell="1" allowOverlap="1" wp14:anchorId="2F4669BA" wp14:editId="2E4612D4">
            <wp:simplePos x="0" y="0"/>
            <wp:positionH relativeFrom="margin">
              <wp:posOffset>570865</wp:posOffset>
            </wp:positionH>
            <wp:positionV relativeFrom="margin">
              <wp:posOffset>866775</wp:posOffset>
            </wp:positionV>
            <wp:extent cx="5622290" cy="609600"/>
            <wp:effectExtent l="114300" t="114300" r="149860" b="152400"/>
            <wp:wrapSquare wrapText="bothSides"/>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622290" cy="609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4745D988" w14:textId="77777777" w:rsidR="00600DCE" w:rsidRPr="007901E7" w:rsidRDefault="00600DCE" w:rsidP="004D0469">
      <w:pPr>
        <w:rPr>
          <w:rFonts w:cs="Calibri"/>
          <w:b/>
          <w:sz w:val="40"/>
          <w:szCs w:val="40"/>
        </w:rPr>
      </w:pPr>
    </w:p>
    <w:p w14:paraId="5DB720F4" w14:textId="77777777" w:rsidR="00600DCE" w:rsidRPr="007901E7" w:rsidRDefault="00600DCE" w:rsidP="004D0469">
      <w:pPr>
        <w:rPr>
          <w:rFonts w:cs="Calibri"/>
          <w:b/>
          <w:sz w:val="40"/>
          <w:szCs w:val="40"/>
        </w:rPr>
      </w:pPr>
    </w:p>
    <w:p w14:paraId="5F78A88A" w14:textId="77777777" w:rsidR="00F250D1" w:rsidRDefault="00F250D1" w:rsidP="004D0469">
      <w:pPr>
        <w:rPr>
          <w:rFonts w:cs="Calibri"/>
          <w:b/>
          <w:sz w:val="40"/>
          <w:szCs w:val="40"/>
        </w:rPr>
      </w:pPr>
    </w:p>
    <w:p w14:paraId="5D3E6D6A" w14:textId="77777777" w:rsidR="00F250D1" w:rsidRDefault="00F250D1" w:rsidP="004D0469">
      <w:pPr>
        <w:rPr>
          <w:rFonts w:cs="Calibri"/>
          <w:b/>
          <w:sz w:val="40"/>
          <w:szCs w:val="40"/>
        </w:rPr>
      </w:pPr>
    </w:p>
    <w:p w14:paraId="775BBA27" w14:textId="77777777" w:rsidR="00F250D1" w:rsidRDefault="00F250D1" w:rsidP="004D0469">
      <w:pPr>
        <w:rPr>
          <w:rFonts w:cs="Calibri"/>
          <w:b/>
          <w:sz w:val="40"/>
          <w:szCs w:val="40"/>
        </w:rPr>
      </w:pPr>
    </w:p>
    <w:p w14:paraId="4E222630" w14:textId="77777777" w:rsidR="00F250D1" w:rsidRDefault="00F250D1" w:rsidP="004D0469">
      <w:pPr>
        <w:rPr>
          <w:rFonts w:cs="Calibri"/>
          <w:b/>
          <w:sz w:val="40"/>
          <w:szCs w:val="40"/>
        </w:rPr>
      </w:pPr>
    </w:p>
    <w:p w14:paraId="534CB10F" w14:textId="77777777" w:rsidR="00F250D1" w:rsidRDefault="00F250D1" w:rsidP="004D0469">
      <w:pPr>
        <w:rPr>
          <w:rFonts w:cs="Calibri"/>
          <w:b/>
          <w:sz w:val="40"/>
          <w:szCs w:val="40"/>
        </w:rPr>
      </w:pPr>
    </w:p>
    <w:p w14:paraId="557815B8" w14:textId="7A10306E" w:rsidR="004D0469" w:rsidRPr="00B47BA1" w:rsidRDefault="004859D5" w:rsidP="00F250D1">
      <w:pPr>
        <w:spacing w:before="120" w:after="120"/>
        <w:rPr>
          <w:rFonts w:cs="Calibri"/>
          <w:b/>
          <w:sz w:val="38"/>
          <w:szCs w:val="38"/>
        </w:rPr>
      </w:pPr>
      <w:r>
        <w:rPr>
          <w:rFonts w:cs="Calibri"/>
          <w:b/>
          <w:sz w:val="38"/>
          <w:szCs w:val="38"/>
        </w:rPr>
        <w:t>É</w:t>
      </w:r>
      <w:r w:rsidR="004D0469" w:rsidRPr="00B47BA1">
        <w:rPr>
          <w:rFonts w:cs="Calibri"/>
          <w:b/>
          <w:sz w:val="38"/>
          <w:szCs w:val="38"/>
        </w:rPr>
        <w:t>lection</w:t>
      </w:r>
      <w:r w:rsidR="00026285" w:rsidRPr="00B47BA1">
        <w:rPr>
          <w:rFonts w:cs="Calibri"/>
          <w:b/>
          <w:sz w:val="38"/>
          <w:szCs w:val="38"/>
        </w:rPr>
        <w:t>s</w:t>
      </w:r>
      <w:r w:rsidR="004D0469" w:rsidRPr="00B47BA1">
        <w:rPr>
          <w:rFonts w:cs="Calibri"/>
          <w:b/>
          <w:sz w:val="38"/>
          <w:szCs w:val="38"/>
        </w:rPr>
        <w:t xml:space="preserve"> </w:t>
      </w:r>
      <w:r w:rsidR="002D53E0">
        <w:rPr>
          <w:rFonts w:cs="Calibri"/>
          <w:b/>
          <w:sz w:val="38"/>
          <w:szCs w:val="38"/>
        </w:rPr>
        <w:t>Communales et Provinciales</w:t>
      </w:r>
      <w:r w:rsidR="001A78CB" w:rsidRPr="00B47BA1">
        <w:rPr>
          <w:rFonts w:cs="Calibri"/>
          <w:b/>
          <w:sz w:val="38"/>
          <w:szCs w:val="38"/>
        </w:rPr>
        <w:t xml:space="preserve"> </w:t>
      </w:r>
      <w:r w:rsidR="00FC2712" w:rsidRPr="00B47BA1">
        <w:rPr>
          <w:rFonts w:cs="Calibri"/>
          <w:b/>
          <w:sz w:val="38"/>
          <w:szCs w:val="38"/>
        </w:rPr>
        <w:t xml:space="preserve">du </w:t>
      </w:r>
      <w:r w:rsidR="002D53E0">
        <w:rPr>
          <w:rFonts w:cs="Calibri"/>
          <w:b/>
          <w:sz w:val="38"/>
          <w:szCs w:val="38"/>
        </w:rPr>
        <w:t>14 octobre 2018</w:t>
      </w:r>
    </w:p>
    <w:p w14:paraId="7AE60EF4" w14:textId="2F1C1DDA" w:rsidR="005F6105" w:rsidRPr="00FC2712" w:rsidRDefault="00C10490" w:rsidP="00F250D1">
      <w:pPr>
        <w:pStyle w:val="SubtitleCover"/>
        <w:spacing w:before="120" w:after="120"/>
        <w:jc w:val="both"/>
        <w:rPr>
          <w:i/>
        </w:rPr>
      </w:pPr>
      <w:r>
        <w:rPr>
          <w:i/>
        </w:rPr>
        <w:t xml:space="preserve">Guide - </w:t>
      </w:r>
      <w:r w:rsidR="00875EDB">
        <w:rPr>
          <w:i/>
        </w:rPr>
        <w:t>Encodage de</w:t>
      </w:r>
      <w:r w:rsidR="0041330E">
        <w:rPr>
          <w:i/>
        </w:rPr>
        <w:t>s données de</w:t>
      </w:r>
      <w:r w:rsidR="00875EDB">
        <w:rPr>
          <w:i/>
        </w:rPr>
        <w:t xml:space="preserve"> contact</w:t>
      </w:r>
      <w:r w:rsidR="0041330E">
        <w:rPr>
          <w:i/>
        </w:rPr>
        <w:t xml:space="preserve"> pour l’organisation des élections</w:t>
      </w:r>
      <w:r w:rsidR="001E1D8D">
        <w:rPr>
          <w:i/>
        </w:rPr>
        <w:t xml:space="preserve"> (Gestion</w:t>
      </w:r>
      <w:r w:rsidR="00332CDB">
        <w:rPr>
          <w:i/>
        </w:rPr>
        <w:t xml:space="preserve"> des</w:t>
      </w:r>
      <w:r w:rsidR="001E1D8D">
        <w:rPr>
          <w:i/>
        </w:rPr>
        <w:t xml:space="preserve"> </w:t>
      </w:r>
      <w:r w:rsidR="007E20FE">
        <w:rPr>
          <w:i/>
        </w:rPr>
        <w:t>bureaux principaux</w:t>
      </w:r>
      <w:r w:rsidR="001E1D8D">
        <w:rPr>
          <w:i/>
        </w:rPr>
        <w:t>)</w:t>
      </w:r>
    </w:p>
    <w:p w14:paraId="66D8A20C" w14:textId="6DE7D033" w:rsidR="00600DCE" w:rsidRDefault="00600DCE" w:rsidP="00600DCE"/>
    <w:p w14:paraId="1FCD867F" w14:textId="3AE99C38" w:rsidR="00600DCE" w:rsidRDefault="00600DCE" w:rsidP="00600DCE"/>
    <w:p w14:paraId="2AAD6B56" w14:textId="63CF52BC" w:rsidR="00600DCE" w:rsidRDefault="00600DCE" w:rsidP="00600DCE"/>
    <w:p w14:paraId="59FB9ABB" w14:textId="0C509E74" w:rsidR="00600DCE" w:rsidRPr="00600DCE" w:rsidRDefault="00600DCE" w:rsidP="00600DCE"/>
    <w:p w14:paraId="246BE5A1" w14:textId="4A0B480D" w:rsidR="00600DCE" w:rsidRPr="00600DCE" w:rsidRDefault="00600DCE" w:rsidP="00600DCE"/>
    <w:p w14:paraId="5A552854" w14:textId="18C18E4C" w:rsidR="00600DCE" w:rsidRPr="00600DCE" w:rsidRDefault="00600DCE" w:rsidP="00600DCE"/>
    <w:p w14:paraId="0FF90C5D" w14:textId="506E769A" w:rsidR="00600DCE" w:rsidRPr="00600DCE" w:rsidRDefault="00600DCE" w:rsidP="00600DCE"/>
    <w:p w14:paraId="605C0A33" w14:textId="255584B7" w:rsidR="00600DCE" w:rsidRPr="00600DCE" w:rsidRDefault="00600DCE" w:rsidP="00600DCE"/>
    <w:p w14:paraId="46002C21" w14:textId="0373CA39" w:rsidR="00600DCE" w:rsidRPr="00600DCE" w:rsidRDefault="00600DCE" w:rsidP="00600DCE"/>
    <w:p w14:paraId="0FA9D385" w14:textId="312EC624" w:rsidR="00600DCE" w:rsidRPr="00600DCE" w:rsidRDefault="00600DCE" w:rsidP="00600DCE"/>
    <w:p w14:paraId="01244D84" w14:textId="48739189" w:rsidR="00600DCE" w:rsidRPr="00600DCE" w:rsidRDefault="00600DCE" w:rsidP="00600DCE"/>
    <w:p w14:paraId="68BE7D45" w14:textId="3D22849D" w:rsidR="00600DCE" w:rsidRPr="00600DCE" w:rsidRDefault="00600DCE" w:rsidP="00600DCE"/>
    <w:p w14:paraId="6ED8A25F" w14:textId="1E73324D" w:rsidR="00600DCE" w:rsidRPr="00600DCE" w:rsidRDefault="00600DCE" w:rsidP="00600DCE"/>
    <w:p w14:paraId="07DA07CF" w14:textId="77777777" w:rsidR="00600DCE" w:rsidRDefault="00600DCE" w:rsidP="00600DCE"/>
    <w:p w14:paraId="526A35E3" w14:textId="75687F8A" w:rsidR="00600DCE" w:rsidRDefault="00600DCE" w:rsidP="00600DCE">
      <w:pPr>
        <w:ind w:firstLine="720"/>
      </w:pPr>
    </w:p>
    <w:p w14:paraId="4FA22D51" w14:textId="01D64E64" w:rsidR="00600DCE" w:rsidRDefault="00600DCE" w:rsidP="00600DCE">
      <w:r w:rsidRPr="00600DCE">
        <w:br w:type="page"/>
      </w:r>
    </w:p>
    <w:tbl>
      <w:tblPr>
        <w:tblpPr w:leftFromText="141" w:rightFromText="141" w:bottomFromText="160" w:vertAnchor="page" w:horzAnchor="margin" w:tblpXSpec="center" w:tblpY="2387"/>
        <w:tblW w:w="6050" w:type="pct"/>
        <w:tblBorders>
          <w:top w:val="single" w:sz="2" w:space="0" w:color="1F4E79"/>
          <w:left w:val="single" w:sz="2" w:space="0" w:color="1F4E79"/>
          <w:bottom w:val="single" w:sz="2" w:space="0" w:color="1F4E79"/>
          <w:right w:val="single" w:sz="2" w:space="0" w:color="1F4E79"/>
          <w:insideH w:val="single" w:sz="2" w:space="0" w:color="1F4E79"/>
          <w:insideV w:val="single" w:sz="2" w:space="0" w:color="1F4E79"/>
        </w:tblBorders>
        <w:tblLayout w:type="fixed"/>
        <w:tblCellMar>
          <w:left w:w="70" w:type="dxa"/>
          <w:right w:w="70" w:type="dxa"/>
        </w:tblCellMar>
        <w:tblLook w:val="04A0" w:firstRow="1" w:lastRow="0" w:firstColumn="1" w:lastColumn="0" w:noHBand="0" w:noVBand="1"/>
      </w:tblPr>
      <w:tblGrid>
        <w:gridCol w:w="1425"/>
        <w:gridCol w:w="1288"/>
        <w:gridCol w:w="1766"/>
        <w:gridCol w:w="2480"/>
        <w:gridCol w:w="1605"/>
        <w:gridCol w:w="1091"/>
        <w:gridCol w:w="2244"/>
      </w:tblGrid>
      <w:tr w:rsidR="002F057C" w14:paraId="44AEB66B" w14:textId="77777777" w:rsidTr="00235081">
        <w:trPr>
          <w:trHeight w:val="912"/>
        </w:trPr>
        <w:tc>
          <w:tcPr>
            <w:tcW w:w="1425" w:type="dxa"/>
            <w:tcBorders>
              <w:top w:val="single" w:sz="2" w:space="0" w:color="1F4E79"/>
              <w:left w:val="single" w:sz="2" w:space="0" w:color="1F4E79"/>
              <w:bottom w:val="single" w:sz="2" w:space="0" w:color="1F4E79"/>
              <w:right w:val="single" w:sz="2" w:space="0" w:color="1F4E79"/>
            </w:tcBorders>
            <w:vAlign w:val="center"/>
            <w:hideMark/>
          </w:tcPr>
          <w:p w14:paraId="4F13745C" w14:textId="77777777" w:rsidR="002F057C" w:rsidRDefault="002F057C">
            <w:pPr>
              <w:spacing w:line="252" w:lineRule="auto"/>
              <w:jc w:val="center"/>
              <w:rPr>
                <w:rFonts w:ascii="Times New Roman" w:hAnsi="Times New Roman"/>
                <w:b/>
                <w:sz w:val="20"/>
                <w:lang w:eastAsia="nl-NL"/>
              </w:rPr>
            </w:pPr>
            <w:r>
              <w:rPr>
                <w:rFonts w:ascii="Times New Roman" w:hAnsi="Times New Roman"/>
                <w:b/>
                <w:sz w:val="20"/>
                <w:lang w:eastAsia="nl-NL"/>
              </w:rPr>
              <w:lastRenderedPageBreak/>
              <w:t>Version du document</w:t>
            </w:r>
          </w:p>
        </w:tc>
        <w:tc>
          <w:tcPr>
            <w:tcW w:w="1288" w:type="dxa"/>
            <w:tcBorders>
              <w:top w:val="single" w:sz="2" w:space="0" w:color="1F4E79"/>
              <w:left w:val="single" w:sz="2" w:space="0" w:color="1F4E79"/>
              <w:bottom w:val="single" w:sz="2" w:space="0" w:color="1F4E79"/>
              <w:right w:val="single" w:sz="2" w:space="0" w:color="1F4E79"/>
            </w:tcBorders>
            <w:vAlign w:val="center"/>
            <w:hideMark/>
          </w:tcPr>
          <w:p w14:paraId="3863D62C" w14:textId="77777777" w:rsidR="002F057C" w:rsidRDefault="002F057C">
            <w:pPr>
              <w:spacing w:line="252" w:lineRule="auto"/>
              <w:jc w:val="center"/>
              <w:rPr>
                <w:rFonts w:ascii="Times New Roman" w:hAnsi="Times New Roman"/>
                <w:b/>
                <w:sz w:val="20"/>
                <w:lang w:eastAsia="nl-NL"/>
              </w:rPr>
            </w:pPr>
            <w:r>
              <w:rPr>
                <w:rFonts w:ascii="Times New Roman" w:hAnsi="Times New Roman"/>
                <w:b/>
                <w:sz w:val="20"/>
                <w:lang w:eastAsia="nl-NL"/>
              </w:rPr>
              <w:t>Date de version</w:t>
            </w:r>
          </w:p>
        </w:tc>
        <w:tc>
          <w:tcPr>
            <w:tcW w:w="1766" w:type="dxa"/>
            <w:tcBorders>
              <w:top w:val="single" w:sz="2" w:space="0" w:color="1F4E79"/>
              <w:left w:val="single" w:sz="2" w:space="0" w:color="1F4E79"/>
              <w:bottom w:val="single" w:sz="2" w:space="0" w:color="1F4E79"/>
              <w:right w:val="single" w:sz="2" w:space="0" w:color="1F4E79"/>
            </w:tcBorders>
            <w:vAlign w:val="center"/>
            <w:hideMark/>
          </w:tcPr>
          <w:p w14:paraId="691C2D46" w14:textId="77777777" w:rsidR="002F057C" w:rsidRDefault="002F057C">
            <w:pPr>
              <w:spacing w:line="252" w:lineRule="auto"/>
              <w:jc w:val="center"/>
              <w:rPr>
                <w:rFonts w:ascii="Times New Roman" w:hAnsi="Times New Roman"/>
                <w:b/>
                <w:sz w:val="20"/>
                <w:lang w:eastAsia="nl-NL"/>
              </w:rPr>
            </w:pPr>
            <w:r>
              <w:rPr>
                <w:rFonts w:ascii="Times New Roman" w:hAnsi="Times New Roman"/>
                <w:b/>
                <w:sz w:val="20"/>
                <w:lang w:eastAsia="nl-NL"/>
              </w:rPr>
              <w:t>Code</w:t>
            </w:r>
          </w:p>
        </w:tc>
        <w:tc>
          <w:tcPr>
            <w:tcW w:w="2480" w:type="dxa"/>
            <w:tcBorders>
              <w:top w:val="single" w:sz="2" w:space="0" w:color="1F4E79"/>
              <w:left w:val="single" w:sz="2" w:space="0" w:color="1F4E79"/>
              <w:bottom w:val="single" w:sz="2" w:space="0" w:color="1F4E79"/>
              <w:right w:val="single" w:sz="2" w:space="0" w:color="1F4E79"/>
            </w:tcBorders>
            <w:vAlign w:val="center"/>
            <w:hideMark/>
          </w:tcPr>
          <w:p w14:paraId="7901C7B8" w14:textId="77777777" w:rsidR="002F057C" w:rsidRDefault="002F057C">
            <w:pPr>
              <w:spacing w:line="252" w:lineRule="auto"/>
              <w:jc w:val="center"/>
              <w:rPr>
                <w:rFonts w:ascii="Times New Roman" w:hAnsi="Times New Roman"/>
                <w:b/>
                <w:sz w:val="20"/>
                <w:lang w:eastAsia="nl-NL"/>
              </w:rPr>
            </w:pPr>
            <w:r>
              <w:rPr>
                <w:rFonts w:ascii="Times New Roman" w:hAnsi="Times New Roman"/>
                <w:b/>
                <w:sz w:val="20"/>
                <w:lang w:eastAsia="nl-NL"/>
              </w:rPr>
              <w:t>Commentaire/contenu de la modification</w:t>
            </w:r>
          </w:p>
        </w:tc>
        <w:tc>
          <w:tcPr>
            <w:tcW w:w="1605" w:type="dxa"/>
            <w:tcBorders>
              <w:top w:val="single" w:sz="2" w:space="0" w:color="1F4E79"/>
              <w:left w:val="single" w:sz="2" w:space="0" w:color="1F4E79"/>
              <w:bottom w:val="single" w:sz="2" w:space="0" w:color="1F4E79"/>
              <w:right w:val="single" w:sz="2" w:space="0" w:color="1F4E79"/>
            </w:tcBorders>
            <w:vAlign w:val="center"/>
            <w:hideMark/>
          </w:tcPr>
          <w:p w14:paraId="5457D042" w14:textId="77777777" w:rsidR="002F057C" w:rsidRDefault="002F057C">
            <w:pPr>
              <w:spacing w:line="252" w:lineRule="auto"/>
              <w:jc w:val="center"/>
              <w:rPr>
                <w:rFonts w:ascii="Times New Roman" w:hAnsi="Times New Roman"/>
                <w:b/>
                <w:sz w:val="20"/>
                <w:lang w:eastAsia="nl-NL"/>
              </w:rPr>
            </w:pPr>
            <w:r>
              <w:rPr>
                <w:rFonts w:ascii="Times New Roman" w:hAnsi="Times New Roman"/>
                <w:b/>
                <w:sz w:val="20"/>
                <w:lang w:eastAsia="nl-NL"/>
              </w:rPr>
              <w:t>Auteur(s) de la modification</w:t>
            </w:r>
          </w:p>
        </w:tc>
        <w:tc>
          <w:tcPr>
            <w:tcW w:w="1091" w:type="dxa"/>
            <w:tcBorders>
              <w:top w:val="single" w:sz="2" w:space="0" w:color="1F4E79"/>
              <w:left w:val="single" w:sz="2" w:space="0" w:color="1F4E79"/>
              <w:bottom w:val="single" w:sz="2" w:space="0" w:color="1F4E79"/>
              <w:right w:val="single" w:sz="2" w:space="0" w:color="1F4E79"/>
            </w:tcBorders>
            <w:vAlign w:val="center"/>
            <w:hideMark/>
          </w:tcPr>
          <w:p w14:paraId="47DD5BE7" w14:textId="77777777" w:rsidR="002F057C" w:rsidRDefault="002F057C">
            <w:pPr>
              <w:spacing w:line="252" w:lineRule="auto"/>
              <w:jc w:val="center"/>
              <w:rPr>
                <w:rFonts w:ascii="Times New Roman" w:hAnsi="Times New Roman"/>
                <w:b/>
                <w:sz w:val="20"/>
                <w:lang w:eastAsia="nl-NL"/>
              </w:rPr>
            </w:pPr>
            <w:r>
              <w:rPr>
                <w:rFonts w:ascii="Times New Roman" w:hAnsi="Times New Roman"/>
                <w:b/>
                <w:sz w:val="20"/>
                <w:lang w:eastAsia="nl-NL"/>
              </w:rPr>
              <w:t>Date de diffusion</w:t>
            </w:r>
          </w:p>
        </w:tc>
        <w:tc>
          <w:tcPr>
            <w:tcW w:w="2244" w:type="dxa"/>
            <w:tcBorders>
              <w:top w:val="single" w:sz="2" w:space="0" w:color="1F4E79"/>
              <w:left w:val="single" w:sz="2" w:space="0" w:color="1F4E79"/>
              <w:bottom w:val="single" w:sz="2" w:space="0" w:color="1F4E79"/>
              <w:right w:val="single" w:sz="2" w:space="0" w:color="1F4E79"/>
            </w:tcBorders>
            <w:vAlign w:val="center"/>
            <w:hideMark/>
          </w:tcPr>
          <w:p w14:paraId="121B844A" w14:textId="77777777" w:rsidR="002F057C" w:rsidRDefault="002F057C">
            <w:pPr>
              <w:spacing w:line="252" w:lineRule="auto"/>
              <w:jc w:val="center"/>
              <w:rPr>
                <w:rFonts w:ascii="Times New Roman" w:hAnsi="Times New Roman"/>
                <w:b/>
                <w:sz w:val="20"/>
                <w:lang w:eastAsia="nl-NL"/>
              </w:rPr>
            </w:pPr>
            <w:r>
              <w:rPr>
                <w:rFonts w:ascii="Times New Roman" w:hAnsi="Times New Roman"/>
                <w:b/>
                <w:sz w:val="20"/>
                <w:lang w:eastAsia="nl-NL"/>
              </w:rPr>
              <w:t>Destinataire(s)</w:t>
            </w:r>
          </w:p>
        </w:tc>
      </w:tr>
      <w:tr w:rsidR="002F057C" w14:paraId="1B1CEFDD" w14:textId="77777777" w:rsidTr="00235081">
        <w:trPr>
          <w:trHeight w:val="364"/>
        </w:trPr>
        <w:tc>
          <w:tcPr>
            <w:tcW w:w="1425" w:type="dxa"/>
            <w:tcBorders>
              <w:top w:val="single" w:sz="2" w:space="0" w:color="1F4E79"/>
              <w:left w:val="single" w:sz="2" w:space="0" w:color="1F4E79"/>
              <w:bottom w:val="single" w:sz="2" w:space="0" w:color="1F4E79"/>
              <w:right w:val="single" w:sz="2" w:space="0" w:color="1F4E79"/>
            </w:tcBorders>
            <w:vAlign w:val="center"/>
            <w:hideMark/>
          </w:tcPr>
          <w:p w14:paraId="7D98EECC" w14:textId="77777777" w:rsidR="002F057C" w:rsidRDefault="002F057C">
            <w:pPr>
              <w:spacing w:line="252" w:lineRule="auto"/>
              <w:rPr>
                <w:rFonts w:ascii="Times New Roman" w:hAnsi="Times New Roman"/>
                <w:sz w:val="20"/>
                <w:lang w:eastAsia="nl-NL"/>
              </w:rPr>
            </w:pPr>
            <w:r>
              <w:rPr>
                <w:rFonts w:ascii="Times New Roman" w:hAnsi="Times New Roman"/>
                <w:sz w:val="20"/>
                <w:lang w:eastAsia="nl-NL"/>
              </w:rPr>
              <w:t>1.00</w:t>
            </w:r>
          </w:p>
        </w:tc>
        <w:tc>
          <w:tcPr>
            <w:tcW w:w="1288" w:type="dxa"/>
            <w:tcBorders>
              <w:top w:val="single" w:sz="2" w:space="0" w:color="1F4E79"/>
              <w:left w:val="single" w:sz="2" w:space="0" w:color="1F4E79"/>
              <w:bottom w:val="single" w:sz="2" w:space="0" w:color="1F4E79"/>
              <w:right w:val="single" w:sz="2" w:space="0" w:color="1F4E79"/>
            </w:tcBorders>
            <w:vAlign w:val="center"/>
            <w:hideMark/>
          </w:tcPr>
          <w:p w14:paraId="6F0E16B2" w14:textId="77777777" w:rsidR="002F057C" w:rsidRDefault="002F057C">
            <w:pPr>
              <w:spacing w:line="252" w:lineRule="auto"/>
              <w:jc w:val="center"/>
              <w:rPr>
                <w:rFonts w:ascii="Times New Roman" w:hAnsi="Times New Roman"/>
                <w:sz w:val="20"/>
                <w:lang w:eastAsia="nl-NL"/>
              </w:rPr>
            </w:pPr>
            <w:r>
              <w:rPr>
                <w:rFonts w:ascii="Times New Roman" w:hAnsi="Times New Roman"/>
                <w:sz w:val="20"/>
                <w:lang w:eastAsia="nl-NL"/>
              </w:rPr>
              <w:t>27/04/2018</w:t>
            </w:r>
          </w:p>
        </w:tc>
        <w:tc>
          <w:tcPr>
            <w:tcW w:w="1766" w:type="dxa"/>
            <w:tcBorders>
              <w:top w:val="single" w:sz="2" w:space="0" w:color="1F4E79"/>
              <w:left w:val="single" w:sz="2" w:space="0" w:color="1F4E79"/>
              <w:bottom w:val="single" w:sz="2" w:space="0" w:color="1F4E79"/>
              <w:right w:val="single" w:sz="2" w:space="0" w:color="1F4E79"/>
            </w:tcBorders>
            <w:vAlign w:val="center"/>
            <w:hideMark/>
          </w:tcPr>
          <w:p w14:paraId="0A899DFB" w14:textId="1F26D228" w:rsidR="002F057C" w:rsidRDefault="002F057C">
            <w:pPr>
              <w:spacing w:line="252" w:lineRule="auto"/>
              <w:jc w:val="center"/>
              <w:rPr>
                <w:rFonts w:ascii="Times New Roman" w:hAnsi="Times New Roman"/>
                <w:sz w:val="18"/>
                <w:szCs w:val="18"/>
                <w:lang w:eastAsia="nl-NL"/>
              </w:rPr>
            </w:pPr>
            <w:r>
              <w:rPr>
                <w:rFonts w:ascii="Times New Roman" w:hAnsi="Times New Roman"/>
                <w:sz w:val="18"/>
                <w:szCs w:val="18"/>
                <w:lang w:eastAsia="nl-NL"/>
              </w:rPr>
              <w:t>MA3X-RWA-FR-00</w:t>
            </w:r>
          </w:p>
        </w:tc>
        <w:tc>
          <w:tcPr>
            <w:tcW w:w="2480" w:type="dxa"/>
            <w:tcBorders>
              <w:top w:val="single" w:sz="2" w:space="0" w:color="1F4E79"/>
              <w:left w:val="single" w:sz="2" w:space="0" w:color="1F4E79"/>
              <w:bottom w:val="single" w:sz="2" w:space="0" w:color="1F4E79"/>
              <w:right w:val="single" w:sz="2" w:space="0" w:color="1F4E79"/>
            </w:tcBorders>
            <w:vAlign w:val="center"/>
            <w:hideMark/>
          </w:tcPr>
          <w:p w14:paraId="5C7E6EA3" w14:textId="77777777" w:rsidR="002F057C" w:rsidRDefault="002F057C">
            <w:pPr>
              <w:spacing w:line="252" w:lineRule="auto"/>
              <w:jc w:val="center"/>
              <w:rPr>
                <w:rFonts w:ascii="Times New Roman" w:hAnsi="Times New Roman"/>
                <w:sz w:val="20"/>
                <w:lang w:eastAsia="nl-NL"/>
              </w:rPr>
            </w:pPr>
            <w:r>
              <w:rPr>
                <w:rFonts w:ascii="Times New Roman" w:hAnsi="Times New Roman"/>
                <w:sz w:val="20"/>
                <w:lang w:eastAsia="nl-NL"/>
              </w:rPr>
              <w:t>Rédaction initiale en cours</w:t>
            </w:r>
          </w:p>
        </w:tc>
        <w:tc>
          <w:tcPr>
            <w:tcW w:w="1605" w:type="dxa"/>
            <w:tcBorders>
              <w:top w:val="single" w:sz="2" w:space="0" w:color="1F4E79"/>
              <w:left w:val="single" w:sz="2" w:space="0" w:color="1F4E79"/>
              <w:bottom w:val="single" w:sz="2" w:space="0" w:color="1F4E79"/>
              <w:right w:val="single" w:sz="2" w:space="0" w:color="1F4E79"/>
            </w:tcBorders>
            <w:vAlign w:val="center"/>
            <w:hideMark/>
          </w:tcPr>
          <w:p w14:paraId="796755DA" w14:textId="77777777" w:rsidR="002F057C" w:rsidRDefault="002F057C">
            <w:pPr>
              <w:spacing w:line="252" w:lineRule="auto"/>
              <w:jc w:val="center"/>
              <w:rPr>
                <w:rFonts w:ascii="Times New Roman" w:hAnsi="Times New Roman"/>
                <w:sz w:val="20"/>
                <w:szCs w:val="22"/>
                <w:lang w:eastAsia="nl-NL"/>
              </w:rPr>
            </w:pPr>
            <w:r>
              <w:rPr>
                <w:rFonts w:ascii="Times New Roman" w:hAnsi="Times New Roman"/>
                <w:sz w:val="20"/>
                <w:lang w:eastAsia="nl-NL"/>
              </w:rPr>
              <w:t>SUY</w:t>
            </w:r>
          </w:p>
        </w:tc>
        <w:tc>
          <w:tcPr>
            <w:tcW w:w="1091" w:type="dxa"/>
            <w:tcBorders>
              <w:top w:val="single" w:sz="2" w:space="0" w:color="1F4E79"/>
              <w:left w:val="single" w:sz="2" w:space="0" w:color="1F4E79"/>
              <w:bottom w:val="single" w:sz="2" w:space="0" w:color="1F4E79"/>
              <w:right w:val="single" w:sz="2" w:space="0" w:color="1F4E79"/>
            </w:tcBorders>
            <w:vAlign w:val="center"/>
            <w:hideMark/>
          </w:tcPr>
          <w:p w14:paraId="0C5588F4" w14:textId="77777777" w:rsidR="002F057C" w:rsidRDefault="002F057C">
            <w:pPr>
              <w:spacing w:line="252" w:lineRule="auto"/>
              <w:jc w:val="center"/>
              <w:rPr>
                <w:rFonts w:ascii="Times New Roman" w:hAnsi="Times New Roman"/>
                <w:sz w:val="20"/>
                <w:lang w:eastAsia="nl-NL"/>
              </w:rPr>
            </w:pPr>
            <w:r>
              <w:rPr>
                <w:rFonts w:ascii="Times New Roman" w:hAnsi="Times New Roman"/>
                <w:sz w:val="20"/>
                <w:lang w:eastAsia="nl-NL"/>
              </w:rPr>
              <w:t>-</w:t>
            </w:r>
          </w:p>
        </w:tc>
        <w:tc>
          <w:tcPr>
            <w:tcW w:w="2244" w:type="dxa"/>
            <w:tcBorders>
              <w:top w:val="single" w:sz="2" w:space="0" w:color="1F4E79"/>
              <w:left w:val="single" w:sz="2" w:space="0" w:color="1F4E79"/>
              <w:bottom w:val="single" w:sz="2" w:space="0" w:color="1F4E79"/>
              <w:right w:val="single" w:sz="2" w:space="0" w:color="1F4E79"/>
            </w:tcBorders>
            <w:vAlign w:val="center"/>
            <w:hideMark/>
          </w:tcPr>
          <w:p w14:paraId="4873BCC0" w14:textId="77777777" w:rsidR="002F057C" w:rsidRDefault="002F057C">
            <w:pPr>
              <w:spacing w:line="252" w:lineRule="auto"/>
              <w:jc w:val="center"/>
              <w:rPr>
                <w:rFonts w:ascii="Times New Roman" w:hAnsi="Times New Roman"/>
                <w:sz w:val="20"/>
                <w:szCs w:val="22"/>
                <w:lang w:eastAsia="nl-NL"/>
              </w:rPr>
            </w:pPr>
            <w:r>
              <w:rPr>
                <w:rFonts w:ascii="Times New Roman" w:hAnsi="Times New Roman"/>
                <w:sz w:val="20"/>
                <w:lang w:eastAsia="nl-NL"/>
              </w:rPr>
              <w:t>Utilisateurs MA3X</w:t>
            </w:r>
          </w:p>
        </w:tc>
      </w:tr>
      <w:tr w:rsidR="00235081" w14:paraId="3B47FEFF" w14:textId="77777777" w:rsidTr="00235081">
        <w:trPr>
          <w:trHeight w:val="364"/>
        </w:trPr>
        <w:tc>
          <w:tcPr>
            <w:tcW w:w="1425" w:type="dxa"/>
            <w:tcBorders>
              <w:top w:val="single" w:sz="2" w:space="0" w:color="1F4E79"/>
              <w:left w:val="single" w:sz="2" w:space="0" w:color="1F4E79"/>
              <w:bottom w:val="single" w:sz="2" w:space="0" w:color="1F4E79"/>
              <w:right w:val="single" w:sz="2" w:space="0" w:color="1F4E79"/>
            </w:tcBorders>
            <w:vAlign w:val="center"/>
          </w:tcPr>
          <w:p w14:paraId="2381079E" w14:textId="272EB4A6" w:rsidR="00235081" w:rsidRDefault="00235081" w:rsidP="00235081">
            <w:pPr>
              <w:spacing w:line="252" w:lineRule="auto"/>
              <w:rPr>
                <w:rFonts w:ascii="Times New Roman" w:hAnsi="Times New Roman"/>
                <w:sz w:val="20"/>
                <w:lang w:eastAsia="nl-NL"/>
              </w:rPr>
            </w:pPr>
            <w:r>
              <w:rPr>
                <w:rFonts w:ascii="Times New Roman" w:hAnsi="Times New Roman"/>
                <w:sz w:val="20"/>
                <w:lang w:eastAsia="nl-NL"/>
              </w:rPr>
              <w:t>2.00</w:t>
            </w:r>
          </w:p>
        </w:tc>
        <w:tc>
          <w:tcPr>
            <w:tcW w:w="1288" w:type="dxa"/>
            <w:tcBorders>
              <w:top w:val="single" w:sz="2" w:space="0" w:color="1F4E79"/>
              <w:left w:val="single" w:sz="2" w:space="0" w:color="1F4E79"/>
              <w:bottom w:val="single" w:sz="2" w:space="0" w:color="1F4E79"/>
              <w:right w:val="single" w:sz="2" w:space="0" w:color="1F4E79"/>
            </w:tcBorders>
            <w:vAlign w:val="center"/>
          </w:tcPr>
          <w:p w14:paraId="280E0221" w14:textId="087930B2" w:rsidR="00235081" w:rsidRDefault="00235081" w:rsidP="00235081">
            <w:pPr>
              <w:spacing w:line="252" w:lineRule="auto"/>
              <w:jc w:val="center"/>
              <w:rPr>
                <w:rFonts w:ascii="Times New Roman" w:hAnsi="Times New Roman"/>
                <w:sz w:val="20"/>
                <w:lang w:eastAsia="nl-NL"/>
              </w:rPr>
            </w:pPr>
            <w:r>
              <w:rPr>
                <w:rFonts w:ascii="Times New Roman" w:hAnsi="Times New Roman"/>
                <w:sz w:val="20"/>
                <w:lang w:eastAsia="nl-NL"/>
              </w:rPr>
              <w:t>15/06/2018</w:t>
            </w:r>
          </w:p>
        </w:tc>
        <w:tc>
          <w:tcPr>
            <w:tcW w:w="1766" w:type="dxa"/>
            <w:tcBorders>
              <w:top w:val="single" w:sz="2" w:space="0" w:color="1F4E79"/>
              <w:left w:val="single" w:sz="2" w:space="0" w:color="1F4E79"/>
              <w:bottom w:val="single" w:sz="2" w:space="0" w:color="1F4E79"/>
              <w:right w:val="single" w:sz="2" w:space="0" w:color="1F4E79"/>
            </w:tcBorders>
            <w:vAlign w:val="center"/>
          </w:tcPr>
          <w:p w14:paraId="3C747BA3" w14:textId="7E02C728" w:rsidR="00235081" w:rsidRDefault="00235081" w:rsidP="00235081">
            <w:pPr>
              <w:spacing w:line="252" w:lineRule="auto"/>
              <w:jc w:val="center"/>
              <w:rPr>
                <w:rFonts w:ascii="Times New Roman" w:hAnsi="Times New Roman"/>
                <w:sz w:val="18"/>
                <w:szCs w:val="18"/>
                <w:lang w:eastAsia="nl-NL"/>
              </w:rPr>
            </w:pPr>
            <w:r>
              <w:rPr>
                <w:rFonts w:ascii="Times New Roman" w:hAnsi="Times New Roman"/>
                <w:sz w:val="18"/>
                <w:szCs w:val="18"/>
                <w:lang w:eastAsia="nl-NL"/>
              </w:rPr>
              <w:t>MA3X-RWA-FR-00</w:t>
            </w:r>
          </w:p>
        </w:tc>
        <w:tc>
          <w:tcPr>
            <w:tcW w:w="2480" w:type="dxa"/>
            <w:tcBorders>
              <w:top w:val="single" w:sz="2" w:space="0" w:color="1F4E79"/>
              <w:left w:val="single" w:sz="2" w:space="0" w:color="1F4E79"/>
              <w:bottom w:val="single" w:sz="2" w:space="0" w:color="1F4E79"/>
              <w:right w:val="single" w:sz="2" w:space="0" w:color="1F4E79"/>
            </w:tcBorders>
            <w:vAlign w:val="center"/>
          </w:tcPr>
          <w:p w14:paraId="5BB7F946" w14:textId="1046F252" w:rsidR="00235081" w:rsidRDefault="00235081" w:rsidP="00235081">
            <w:pPr>
              <w:spacing w:line="252" w:lineRule="auto"/>
              <w:jc w:val="center"/>
              <w:rPr>
                <w:rFonts w:ascii="Times New Roman" w:hAnsi="Times New Roman"/>
                <w:sz w:val="20"/>
                <w:lang w:eastAsia="nl-NL"/>
              </w:rPr>
            </w:pPr>
            <w:r>
              <w:rPr>
                <w:rFonts w:ascii="Times New Roman" w:hAnsi="Times New Roman"/>
                <w:sz w:val="20"/>
                <w:lang w:eastAsia="nl-NL"/>
              </w:rPr>
              <w:t>Corrections RWA</w:t>
            </w:r>
          </w:p>
        </w:tc>
        <w:tc>
          <w:tcPr>
            <w:tcW w:w="1605" w:type="dxa"/>
            <w:tcBorders>
              <w:top w:val="single" w:sz="2" w:space="0" w:color="1F4E79"/>
              <w:left w:val="single" w:sz="2" w:space="0" w:color="1F4E79"/>
              <w:bottom w:val="single" w:sz="2" w:space="0" w:color="1F4E79"/>
              <w:right w:val="single" w:sz="2" w:space="0" w:color="1F4E79"/>
            </w:tcBorders>
            <w:vAlign w:val="center"/>
          </w:tcPr>
          <w:p w14:paraId="3BE2E333" w14:textId="5E6FFA3C" w:rsidR="00235081" w:rsidRDefault="00235081" w:rsidP="00235081">
            <w:pPr>
              <w:spacing w:line="252" w:lineRule="auto"/>
              <w:jc w:val="center"/>
              <w:rPr>
                <w:rFonts w:ascii="Times New Roman" w:hAnsi="Times New Roman"/>
                <w:sz w:val="20"/>
                <w:lang w:eastAsia="nl-NL"/>
              </w:rPr>
            </w:pPr>
            <w:r>
              <w:rPr>
                <w:rFonts w:ascii="Times New Roman" w:hAnsi="Times New Roman"/>
                <w:sz w:val="20"/>
                <w:lang w:eastAsia="nl-NL"/>
              </w:rPr>
              <w:t>SUY/RWA</w:t>
            </w:r>
          </w:p>
        </w:tc>
        <w:tc>
          <w:tcPr>
            <w:tcW w:w="1091" w:type="dxa"/>
            <w:tcBorders>
              <w:top w:val="single" w:sz="2" w:space="0" w:color="1F4E79"/>
              <w:left w:val="single" w:sz="2" w:space="0" w:color="1F4E79"/>
              <w:bottom w:val="single" w:sz="2" w:space="0" w:color="1F4E79"/>
              <w:right w:val="single" w:sz="2" w:space="0" w:color="1F4E79"/>
            </w:tcBorders>
            <w:vAlign w:val="center"/>
          </w:tcPr>
          <w:p w14:paraId="0A32DD2B" w14:textId="5CD19AFC" w:rsidR="00235081" w:rsidRDefault="00235081" w:rsidP="00235081">
            <w:pPr>
              <w:spacing w:line="252" w:lineRule="auto"/>
              <w:jc w:val="center"/>
              <w:rPr>
                <w:rFonts w:ascii="Times New Roman" w:hAnsi="Times New Roman"/>
                <w:sz w:val="20"/>
                <w:lang w:eastAsia="nl-NL"/>
              </w:rPr>
            </w:pPr>
            <w:r>
              <w:rPr>
                <w:rFonts w:ascii="Times New Roman" w:hAnsi="Times New Roman"/>
                <w:sz w:val="20"/>
                <w:lang w:eastAsia="nl-NL"/>
              </w:rPr>
              <w:t>-</w:t>
            </w:r>
          </w:p>
        </w:tc>
        <w:tc>
          <w:tcPr>
            <w:tcW w:w="2244" w:type="dxa"/>
            <w:tcBorders>
              <w:top w:val="single" w:sz="2" w:space="0" w:color="1F4E79"/>
              <w:left w:val="single" w:sz="2" w:space="0" w:color="1F4E79"/>
              <w:bottom w:val="single" w:sz="2" w:space="0" w:color="1F4E79"/>
              <w:right w:val="single" w:sz="2" w:space="0" w:color="1F4E79"/>
            </w:tcBorders>
            <w:vAlign w:val="center"/>
          </w:tcPr>
          <w:p w14:paraId="5C5B7297" w14:textId="7033983A" w:rsidR="00235081" w:rsidRDefault="00235081" w:rsidP="00235081">
            <w:pPr>
              <w:spacing w:line="252" w:lineRule="auto"/>
              <w:jc w:val="center"/>
              <w:rPr>
                <w:rFonts w:ascii="Times New Roman" w:hAnsi="Times New Roman"/>
                <w:sz w:val="20"/>
                <w:lang w:eastAsia="nl-NL"/>
              </w:rPr>
            </w:pPr>
            <w:r>
              <w:rPr>
                <w:rFonts w:ascii="Times New Roman" w:hAnsi="Times New Roman"/>
                <w:sz w:val="20"/>
                <w:lang w:eastAsia="nl-NL"/>
              </w:rPr>
              <w:t>Utilisateurs MA3X</w:t>
            </w:r>
          </w:p>
        </w:tc>
      </w:tr>
      <w:tr w:rsidR="00235081" w14:paraId="3FCE9533" w14:textId="77777777" w:rsidTr="00235081">
        <w:trPr>
          <w:trHeight w:val="514"/>
        </w:trPr>
        <w:tc>
          <w:tcPr>
            <w:tcW w:w="11899" w:type="dxa"/>
            <w:gridSpan w:val="7"/>
            <w:tcBorders>
              <w:top w:val="single" w:sz="2" w:space="0" w:color="1F4E79"/>
              <w:left w:val="single" w:sz="2" w:space="0" w:color="1F4E79"/>
              <w:bottom w:val="single" w:sz="2" w:space="0" w:color="1F4E79"/>
              <w:right w:val="single" w:sz="2" w:space="0" w:color="1F4E79"/>
            </w:tcBorders>
            <w:vAlign w:val="center"/>
            <w:hideMark/>
          </w:tcPr>
          <w:p w14:paraId="402AAA28" w14:textId="77777777" w:rsidR="00235081" w:rsidRDefault="00235081" w:rsidP="00235081">
            <w:pPr>
              <w:spacing w:line="252" w:lineRule="auto"/>
              <w:rPr>
                <w:rFonts w:ascii="Times New Roman" w:hAnsi="Times New Roman"/>
                <w:sz w:val="20"/>
                <w:lang w:eastAsia="nl-NL"/>
              </w:rPr>
            </w:pPr>
            <w:r>
              <w:rPr>
                <w:rFonts w:ascii="Times New Roman" w:hAnsi="Times New Roman"/>
                <w:sz w:val="20"/>
                <w:lang w:eastAsia="nl-NL"/>
              </w:rPr>
              <w:t>Documents de référence : Transversale/Martine</w:t>
            </w:r>
          </w:p>
        </w:tc>
      </w:tr>
    </w:tbl>
    <w:p w14:paraId="5C66FB4B" w14:textId="3A1191CF" w:rsidR="00091A24" w:rsidRPr="008C1123" w:rsidRDefault="00091A24" w:rsidP="004321D8">
      <w:pPr>
        <w:jc w:val="center"/>
        <w:rPr>
          <w:i/>
          <w:color w:val="4D5765"/>
          <w:sz w:val="44"/>
          <w:szCs w:val="44"/>
        </w:rPr>
      </w:pPr>
    </w:p>
    <w:p w14:paraId="75C3458F" w14:textId="77777777" w:rsidR="007901E7" w:rsidRDefault="007901E7">
      <w:pPr>
        <w:pStyle w:val="ReturnAddress"/>
        <w:rPr>
          <w:b/>
        </w:rPr>
      </w:pPr>
    </w:p>
    <w:p w14:paraId="5F506C91" w14:textId="51FD419C" w:rsidR="007901E7" w:rsidRDefault="007901E7">
      <w:pPr>
        <w:pStyle w:val="ReturnAddress"/>
        <w:rPr>
          <w:b/>
        </w:rPr>
      </w:pPr>
    </w:p>
    <w:p w14:paraId="2B61ECFD" w14:textId="77777777" w:rsidR="007901E7" w:rsidRDefault="007901E7">
      <w:pPr>
        <w:pStyle w:val="ReturnAddress"/>
        <w:rPr>
          <w:b/>
        </w:rPr>
      </w:pPr>
    </w:p>
    <w:p w14:paraId="66CD787B" w14:textId="77777777" w:rsidR="007901E7" w:rsidRDefault="007901E7">
      <w:pPr>
        <w:pStyle w:val="ReturnAddress"/>
        <w:rPr>
          <w:b/>
        </w:rPr>
      </w:pPr>
    </w:p>
    <w:p w14:paraId="7393E6F7" w14:textId="28C0785E" w:rsidR="007901E7" w:rsidRDefault="007901E7">
      <w:pPr>
        <w:pStyle w:val="ReturnAddress"/>
        <w:rPr>
          <w:b/>
        </w:rPr>
      </w:pPr>
    </w:p>
    <w:p w14:paraId="0C107B3C" w14:textId="77777777" w:rsidR="007901E7" w:rsidRDefault="007901E7">
      <w:pPr>
        <w:pStyle w:val="ReturnAddress"/>
        <w:rPr>
          <w:b/>
        </w:rPr>
      </w:pPr>
    </w:p>
    <w:p w14:paraId="6F5456AE" w14:textId="77777777" w:rsidR="007901E7" w:rsidRDefault="007901E7">
      <w:pPr>
        <w:pStyle w:val="ReturnAddress"/>
        <w:rPr>
          <w:b/>
        </w:rPr>
      </w:pPr>
    </w:p>
    <w:p w14:paraId="118E3FA9" w14:textId="2077BD96" w:rsidR="007901E7" w:rsidRDefault="007901E7">
      <w:pPr>
        <w:pStyle w:val="ReturnAddress"/>
        <w:rPr>
          <w:b/>
        </w:rPr>
      </w:pPr>
    </w:p>
    <w:p w14:paraId="192CDFFC" w14:textId="4DAD3ABC" w:rsidR="007901E7" w:rsidRDefault="007901E7">
      <w:pPr>
        <w:pStyle w:val="ReturnAddress"/>
        <w:rPr>
          <w:b/>
        </w:rPr>
      </w:pPr>
    </w:p>
    <w:p w14:paraId="699972C1" w14:textId="3CABA716" w:rsidR="007901E7" w:rsidRDefault="007901E7">
      <w:pPr>
        <w:pStyle w:val="ReturnAddress"/>
        <w:rPr>
          <w:b/>
        </w:rPr>
      </w:pPr>
    </w:p>
    <w:p w14:paraId="3ED43666" w14:textId="77777777" w:rsidR="007901E7" w:rsidRDefault="007901E7">
      <w:pPr>
        <w:pStyle w:val="ReturnAddress"/>
        <w:rPr>
          <w:b/>
        </w:rPr>
      </w:pPr>
    </w:p>
    <w:p w14:paraId="6E37AA30" w14:textId="7D6EAFD8" w:rsidR="007901E7" w:rsidRDefault="00F250D1">
      <w:pPr>
        <w:pStyle w:val="ReturnAddress"/>
        <w:rPr>
          <w:b/>
        </w:rPr>
      </w:pPr>
      <w:r>
        <w:rPr>
          <w:noProof/>
        </w:rPr>
        <w:drawing>
          <wp:inline distT="0" distB="0" distL="0" distR="0" wp14:anchorId="37D900CE" wp14:editId="514D18E5">
            <wp:extent cx="1474789" cy="699384"/>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lections.fgov.be/fileadmin/templates/common/img/ibz.logo.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1488770" cy="706014"/>
                    </a:xfrm>
                    <a:prstGeom prst="rect">
                      <a:avLst/>
                    </a:prstGeom>
                    <a:noFill/>
                    <a:ln>
                      <a:noFill/>
                    </a:ln>
                  </pic:spPr>
                </pic:pic>
              </a:graphicData>
            </a:graphic>
          </wp:inline>
        </w:drawing>
      </w:r>
    </w:p>
    <w:p w14:paraId="449F41E7" w14:textId="16F4CBC1" w:rsidR="004321D8" w:rsidRDefault="004321D8">
      <w:pPr>
        <w:pStyle w:val="ReturnAddress"/>
        <w:rPr>
          <w:b/>
        </w:rPr>
      </w:pPr>
    </w:p>
    <w:p w14:paraId="1CD39B7A" w14:textId="65C72BD1" w:rsidR="004321D8" w:rsidRDefault="004321D8">
      <w:pPr>
        <w:pStyle w:val="ReturnAddress"/>
        <w:rPr>
          <w:b/>
        </w:rPr>
      </w:pPr>
    </w:p>
    <w:p w14:paraId="7BE26817" w14:textId="7566486F" w:rsidR="004321D8" w:rsidRDefault="004321D8">
      <w:pPr>
        <w:pStyle w:val="ReturnAddress"/>
        <w:rPr>
          <w:b/>
        </w:rPr>
      </w:pPr>
    </w:p>
    <w:p w14:paraId="7B0298C4" w14:textId="7E9ED7EF" w:rsidR="004321D8" w:rsidRDefault="004321D8">
      <w:pPr>
        <w:pStyle w:val="ReturnAddress"/>
        <w:rPr>
          <w:b/>
        </w:rPr>
      </w:pPr>
    </w:p>
    <w:p w14:paraId="2ECED879" w14:textId="3BB34FAD" w:rsidR="004321D8" w:rsidRDefault="004321D8">
      <w:pPr>
        <w:pStyle w:val="ReturnAddress"/>
        <w:rPr>
          <w:b/>
        </w:rPr>
      </w:pPr>
    </w:p>
    <w:p w14:paraId="2B80466E" w14:textId="26ED7176" w:rsidR="004321D8" w:rsidRDefault="004321D8">
      <w:pPr>
        <w:pStyle w:val="ReturnAddress"/>
        <w:rPr>
          <w:b/>
        </w:rPr>
      </w:pPr>
    </w:p>
    <w:p w14:paraId="7E26878B" w14:textId="06D7484B" w:rsidR="004321D8" w:rsidRDefault="004321D8">
      <w:pPr>
        <w:pStyle w:val="ReturnAddress"/>
        <w:rPr>
          <w:b/>
        </w:rPr>
      </w:pPr>
    </w:p>
    <w:p w14:paraId="0BFD1833" w14:textId="60E252F3" w:rsidR="004321D8" w:rsidRDefault="004321D8">
      <w:pPr>
        <w:pStyle w:val="ReturnAddress"/>
        <w:rPr>
          <w:b/>
        </w:rPr>
      </w:pPr>
    </w:p>
    <w:p w14:paraId="2C45E19A" w14:textId="6077DDB8" w:rsidR="004321D8" w:rsidRDefault="004321D8">
      <w:pPr>
        <w:pStyle w:val="ReturnAddress"/>
        <w:rPr>
          <w:b/>
        </w:rPr>
      </w:pPr>
    </w:p>
    <w:p w14:paraId="7181C890" w14:textId="2053750C" w:rsidR="004321D8" w:rsidRDefault="004321D8">
      <w:pPr>
        <w:pStyle w:val="ReturnAddress"/>
        <w:rPr>
          <w:b/>
        </w:rPr>
      </w:pPr>
    </w:p>
    <w:p w14:paraId="3D7BE18F" w14:textId="5B2A5E97" w:rsidR="004321D8" w:rsidRDefault="004321D8">
      <w:pPr>
        <w:pStyle w:val="ReturnAddress"/>
        <w:rPr>
          <w:b/>
        </w:rPr>
      </w:pPr>
    </w:p>
    <w:p w14:paraId="037B9B74" w14:textId="43F410BC" w:rsidR="00D03AA1" w:rsidRDefault="00D03AA1">
      <w:pPr>
        <w:pStyle w:val="ReturnAddress"/>
        <w:rPr>
          <w:b/>
        </w:rPr>
      </w:pPr>
    </w:p>
    <w:p w14:paraId="0532D923" w14:textId="0AC0C938" w:rsidR="00D03AA1" w:rsidRDefault="00D03AA1">
      <w:pPr>
        <w:pStyle w:val="ReturnAddress"/>
        <w:rPr>
          <w:b/>
        </w:rPr>
      </w:pPr>
    </w:p>
    <w:p w14:paraId="20F410FC" w14:textId="1A7D1D6C" w:rsidR="00D03AA1" w:rsidRDefault="00D03AA1">
      <w:pPr>
        <w:pStyle w:val="ReturnAddress"/>
        <w:rPr>
          <w:b/>
        </w:rPr>
      </w:pPr>
    </w:p>
    <w:p w14:paraId="4FC83AE5" w14:textId="31129AD2" w:rsidR="00D03AA1" w:rsidRDefault="00D03AA1">
      <w:pPr>
        <w:pStyle w:val="ReturnAddress"/>
        <w:rPr>
          <w:b/>
        </w:rPr>
      </w:pPr>
    </w:p>
    <w:p w14:paraId="31CA3465" w14:textId="77777777" w:rsidR="00D03AA1" w:rsidRDefault="00D03AA1">
      <w:pPr>
        <w:pStyle w:val="ReturnAddress"/>
        <w:rPr>
          <w:b/>
        </w:rPr>
      </w:pPr>
    </w:p>
    <w:p w14:paraId="47293982" w14:textId="77777777" w:rsidR="002D53E0" w:rsidRDefault="002D53E0" w:rsidP="002D53E0">
      <w:pPr>
        <w:pStyle w:val="ReturnAddress"/>
        <w:rPr>
          <w:b/>
        </w:rPr>
      </w:pPr>
      <w:bookmarkStart w:id="1" w:name="_Hlk506391122"/>
    </w:p>
    <w:p w14:paraId="1E08BE10" w14:textId="77777777" w:rsidR="002D53E0" w:rsidRDefault="002D53E0" w:rsidP="002D53E0">
      <w:pPr>
        <w:pStyle w:val="ReturnAddress"/>
        <w:rPr>
          <w:b/>
        </w:rPr>
      </w:pPr>
    </w:p>
    <w:p w14:paraId="75723E52" w14:textId="77777777" w:rsidR="002D53E0" w:rsidRDefault="002D53E0" w:rsidP="002D53E0">
      <w:pPr>
        <w:pStyle w:val="ReturnAddress"/>
        <w:rPr>
          <w:b/>
        </w:rPr>
      </w:pPr>
    </w:p>
    <w:p w14:paraId="4208A7D1" w14:textId="77777777" w:rsidR="002D53E0" w:rsidRDefault="002D53E0" w:rsidP="002D53E0">
      <w:pPr>
        <w:pStyle w:val="ReturnAddress"/>
        <w:rPr>
          <w:b/>
        </w:rPr>
      </w:pPr>
    </w:p>
    <w:p w14:paraId="0AF9D6BD" w14:textId="77777777" w:rsidR="002D53E0" w:rsidRDefault="002D53E0" w:rsidP="002D53E0">
      <w:pPr>
        <w:pStyle w:val="ReturnAddress"/>
        <w:rPr>
          <w:b/>
        </w:rPr>
      </w:pPr>
    </w:p>
    <w:p w14:paraId="2771B6F2" w14:textId="4D55F3FC" w:rsidR="002D53E0" w:rsidRDefault="002D53E0" w:rsidP="002D53E0">
      <w:pPr>
        <w:pStyle w:val="ReturnAddress"/>
      </w:pPr>
      <w:r>
        <w:rPr>
          <w:b/>
        </w:rPr>
        <w:t>Wallonie</w:t>
      </w:r>
    </w:p>
    <w:p w14:paraId="50841936" w14:textId="77777777" w:rsidR="002D53E0" w:rsidRDefault="002D53E0" w:rsidP="002D53E0">
      <w:pPr>
        <w:pStyle w:val="ReturnAddress"/>
        <w:rPr>
          <w:i/>
        </w:rPr>
      </w:pPr>
      <w:r w:rsidRPr="0047037D">
        <w:rPr>
          <w:i/>
        </w:rPr>
        <w:t>Portail des élections communales et provinciales</w:t>
      </w:r>
    </w:p>
    <w:p w14:paraId="76C80867" w14:textId="77777777" w:rsidR="002D53E0" w:rsidRDefault="00857354" w:rsidP="002D53E0">
      <w:pPr>
        <w:pStyle w:val="ReturnAddress"/>
      </w:pPr>
      <w:hyperlink r:id="rId10" w:history="1">
        <w:r w:rsidR="002D53E0" w:rsidRPr="0047037D">
          <w:t xml:space="preserve"> </w:t>
        </w:r>
        <w:r w:rsidR="002D53E0" w:rsidRPr="0047037D">
          <w:rPr>
            <w:rStyle w:val="Lienhypertexte"/>
          </w:rPr>
          <w:t>http://electionslocales.wallonie.be/</w:t>
        </w:r>
      </w:hyperlink>
    </w:p>
    <w:p w14:paraId="29624279" w14:textId="72F744CF" w:rsidR="005F6105" w:rsidRDefault="002D53E0" w:rsidP="002D53E0">
      <w:pPr>
        <w:pStyle w:val="ReturnAddress"/>
      </w:pPr>
      <w:r>
        <w:t>Tel</w:t>
      </w:r>
      <w:r w:rsidRPr="00F250D1">
        <w:t>.</w:t>
      </w:r>
      <w:r>
        <w:t xml:space="preserve"> 081/32.72.11</w:t>
      </w:r>
    </w:p>
    <w:bookmarkEnd w:id="1"/>
    <w:p w14:paraId="399CEFBA" w14:textId="5B90F4C8" w:rsidR="001E3897" w:rsidRPr="007901E7" w:rsidRDefault="004321D8" w:rsidP="004E68D2">
      <w:pPr>
        <w:rPr>
          <w:rFonts w:cs="Calibri"/>
          <w:color w:val="4D5765"/>
          <w:sz w:val="50"/>
          <w:szCs w:val="50"/>
        </w:rPr>
      </w:pPr>
      <w:r>
        <w:rPr>
          <w:rFonts w:cs="Calibri"/>
          <w:color w:val="4D5765"/>
          <w:sz w:val="50"/>
          <w:szCs w:val="50"/>
        </w:rPr>
        <w:br w:type="page"/>
      </w:r>
      <w:r w:rsidR="004E68D2" w:rsidRPr="007901E7">
        <w:rPr>
          <w:rFonts w:cs="Calibri"/>
          <w:color w:val="4D5765"/>
          <w:sz w:val="50"/>
          <w:szCs w:val="50"/>
        </w:rPr>
        <w:lastRenderedPageBreak/>
        <w:t>Table des matières</w:t>
      </w:r>
    </w:p>
    <w:p w14:paraId="54A58F41" w14:textId="77777777" w:rsidR="007901E7" w:rsidRPr="007901E7" w:rsidRDefault="007901E7" w:rsidP="004E68D2">
      <w:pPr>
        <w:rPr>
          <w:rFonts w:cs="Calibri"/>
          <w:color w:val="4D5765"/>
          <w:sz w:val="50"/>
          <w:szCs w:val="50"/>
        </w:rPr>
      </w:pPr>
    </w:p>
    <w:p w14:paraId="26988CC7" w14:textId="76CF33AD" w:rsidR="00857354" w:rsidRDefault="00B07A6C">
      <w:pPr>
        <w:pStyle w:val="TM1"/>
        <w:tabs>
          <w:tab w:val="right" w:leader="dot" w:pos="9830"/>
        </w:tabs>
        <w:rPr>
          <w:rFonts w:asciiTheme="minorHAnsi" w:eastAsiaTheme="minorEastAsia" w:hAnsiTheme="minorHAnsi" w:cstheme="minorBidi"/>
          <w:b w:val="0"/>
          <w:bCs w:val="0"/>
          <w:caps w:val="0"/>
          <w:noProof/>
          <w:sz w:val="22"/>
          <w:szCs w:val="22"/>
          <w:lang w:eastAsia="fr-BE"/>
        </w:rPr>
      </w:pPr>
      <w:r>
        <w:rPr>
          <w:rFonts w:ascii="Arial" w:hAnsi="Arial"/>
          <w:sz w:val="28"/>
        </w:rPr>
        <w:fldChar w:fldCharType="begin"/>
      </w:r>
      <w:r>
        <w:rPr>
          <w:rFonts w:ascii="Arial" w:hAnsi="Arial"/>
          <w:sz w:val="28"/>
        </w:rPr>
        <w:instrText xml:space="preserve"> TOC \h \z \t "Titre_2;2;Titre_1;1;Titre_3;3" </w:instrText>
      </w:r>
      <w:r>
        <w:rPr>
          <w:rFonts w:ascii="Arial" w:hAnsi="Arial"/>
          <w:sz w:val="28"/>
        </w:rPr>
        <w:fldChar w:fldCharType="separate"/>
      </w:r>
      <w:hyperlink w:anchor="_Toc520189769" w:history="1">
        <w:r w:rsidR="00857354" w:rsidRPr="009D1BB8">
          <w:rPr>
            <w:rStyle w:val="Lienhypertexte"/>
            <w:noProof/>
          </w:rPr>
          <w:t>Introduction</w:t>
        </w:r>
        <w:r w:rsidR="00857354">
          <w:rPr>
            <w:noProof/>
            <w:webHidden/>
          </w:rPr>
          <w:tab/>
        </w:r>
        <w:r w:rsidR="00857354">
          <w:rPr>
            <w:noProof/>
            <w:webHidden/>
          </w:rPr>
          <w:fldChar w:fldCharType="begin"/>
        </w:r>
        <w:r w:rsidR="00857354">
          <w:rPr>
            <w:noProof/>
            <w:webHidden/>
          </w:rPr>
          <w:instrText xml:space="preserve"> PAGEREF _Toc520189769 \h </w:instrText>
        </w:r>
        <w:r w:rsidR="00857354">
          <w:rPr>
            <w:noProof/>
            <w:webHidden/>
          </w:rPr>
        </w:r>
        <w:r w:rsidR="00857354">
          <w:rPr>
            <w:noProof/>
            <w:webHidden/>
          </w:rPr>
          <w:fldChar w:fldCharType="separate"/>
        </w:r>
        <w:r w:rsidR="00857354">
          <w:rPr>
            <w:noProof/>
            <w:webHidden/>
          </w:rPr>
          <w:t>1</w:t>
        </w:r>
        <w:r w:rsidR="00857354">
          <w:rPr>
            <w:noProof/>
            <w:webHidden/>
          </w:rPr>
          <w:fldChar w:fldCharType="end"/>
        </w:r>
      </w:hyperlink>
    </w:p>
    <w:p w14:paraId="455D7553" w14:textId="6FF1BF97" w:rsidR="00857354" w:rsidRDefault="00857354">
      <w:pPr>
        <w:pStyle w:val="TM1"/>
        <w:tabs>
          <w:tab w:val="right" w:leader="dot" w:pos="9830"/>
        </w:tabs>
        <w:rPr>
          <w:rFonts w:asciiTheme="minorHAnsi" w:eastAsiaTheme="minorEastAsia" w:hAnsiTheme="minorHAnsi" w:cstheme="minorBidi"/>
          <w:b w:val="0"/>
          <w:bCs w:val="0"/>
          <w:caps w:val="0"/>
          <w:noProof/>
          <w:sz w:val="22"/>
          <w:szCs w:val="22"/>
          <w:lang w:eastAsia="fr-BE"/>
        </w:rPr>
      </w:pPr>
      <w:hyperlink w:anchor="_Toc520189770" w:history="1">
        <w:r w:rsidRPr="009D1BB8">
          <w:rPr>
            <w:rStyle w:val="Lienhypertexte"/>
            <w:noProof/>
          </w:rPr>
          <w:t>Lexique</w:t>
        </w:r>
        <w:r>
          <w:rPr>
            <w:noProof/>
            <w:webHidden/>
          </w:rPr>
          <w:tab/>
        </w:r>
        <w:r>
          <w:rPr>
            <w:noProof/>
            <w:webHidden/>
          </w:rPr>
          <w:fldChar w:fldCharType="begin"/>
        </w:r>
        <w:r>
          <w:rPr>
            <w:noProof/>
            <w:webHidden/>
          </w:rPr>
          <w:instrText xml:space="preserve"> PAGEREF _Toc520189770 \h </w:instrText>
        </w:r>
        <w:r>
          <w:rPr>
            <w:noProof/>
            <w:webHidden/>
          </w:rPr>
        </w:r>
        <w:r>
          <w:rPr>
            <w:noProof/>
            <w:webHidden/>
          </w:rPr>
          <w:fldChar w:fldCharType="separate"/>
        </w:r>
        <w:r>
          <w:rPr>
            <w:noProof/>
            <w:webHidden/>
          </w:rPr>
          <w:t>2</w:t>
        </w:r>
        <w:r>
          <w:rPr>
            <w:noProof/>
            <w:webHidden/>
          </w:rPr>
          <w:fldChar w:fldCharType="end"/>
        </w:r>
      </w:hyperlink>
    </w:p>
    <w:p w14:paraId="2D6AD27C" w14:textId="4D46FB65" w:rsidR="00857354" w:rsidRDefault="00857354">
      <w:pPr>
        <w:pStyle w:val="TM1"/>
        <w:tabs>
          <w:tab w:val="right" w:leader="dot" w:pos="9830"/>
        </w:tabs>
        <w:rPr>
          <w:rFonts w:asciiTheme="minorHAnsi" w:eastAsiaTheme="minorEastAsia" w:hAnsiTheme="minorHAnsi" w:cstheme="minorBidi"/>
          <w:b w:val="0"/>
          <w:bCs w:val="0"/>
          <w:caps w:val="0"/>
          <w:noProof/>
          <w:sz w:val="22"/>
          <w:szCs w:val="22"/>
          <w:lang w:eastAsia="fr-BE"/>
        </w:rPr>
      </w:pPr>
      <w:hyperlink w:anchor="_Toc520189771" w:history="1">
        <w:r w:rsidRPr="009D1BB8">
          <w:rPr>
            <w:rStyle w:val="Lienhypertexte"/>
            <w:noProof/>
          </w:rPr>
          <w:t>Encodage des données de contact</w:t>
        </w:r>
        <w:r>
          <w:rPr>
            <w:noProof/>
            <w:webHidden/>
          </w:rPr>
          <w:tab/>
        </w:r>
        <w:r>
          <w:rPr>
            <w:noProof/>
            <w:webHidden/>
          </w:rPr>
          <w:fldChar w:fldCharType="begin"/>
        </w:r>
        <w:r>
          <w:rPr>
            <w:noProof/>
            <w:webHidden/>
          </w:rPr>
          <w:instrText xml:space="preserve"> PAGEREF _Toc520189771 \h </w:instrText>
        </w:r>
        <w:r>
          <w:rPr>
            <w:noProof/>
            <w:webHidden/>
          </w:rPr>
        </w:r>
        <w:r>
          <w:rPr>
            <w:noProof/>
            <w:webHidden/>
          </w:rPr>
          <w:fldChar w:fldCharType="separate"/>
        </w:r>
        <w:r>
          <w:rPr>
            <w:noProof/>
            <w:webHidden/>
          </w:rPr>
          <w:t>3</w:t>
        </w:r>
        <w:r>
          <w:rPr>
            <w:noProof/>
            <w:webHidden/>
          </w:rPr>
          <w:fldChar w:fldCharType="end"/>
        </w:r>
      </w:hyperlink>
    </w:p>
    <w:p w14:paraId="7619B702" w14:textId="6447DAC8" w:rsidR="00857354" w:rsidRDefault="00857354">
      <w:pPr>
        <w:pStyle w:val="TM2"/>
        <w:tabs>
          <w:tab w:val="right" w:leader="dot" w:pos="9830"/>
        </w:tabs>
        <w:rPr>
          <w:rFonts w:eastAsiaTheme="minorEastAsia" w:cstheme="minorBidi"/>
          <w:b w:val="0"/>
          <w:bCs w:val="0"/>
          <w:noProof/>
          <w:sz w:val="22"/>
          <w:szCs w:val="22"/>
          <w:lang w:eastAsia="fr-BE"/>
        </w:rPr>
      </w:pPr>
      <w:hyperlink w:anchor="_Toc520189772" w:history="1">
        <w:r w:rsidRPr="009D1BB8">
          <w:rPr>
            <w:rStyle w:val="Lienhypertexte"/>
            <w:noProof/>
          </w:rPr>
          <w:t>Etape 1 - Connexion et identification eID</w:t>
        </w:r>
        <w:r>
          <w:rPr>
            <w:noProof/>
            <w:webHidden/>
          </w:rPr>
          <w:tab/>
        </w:r>
        <w:r>
          <w:rPr>
            <w:noProof/>
            <w:webHidden/>
          </w:rPr>
          <w:fldChar w:fldCharType="begin"/>
        </w:r>
        <w:r>
          <w:rPr>
            <w:noProof/>
            <w:webHidden/>
          </w:rPr>
          <w:instrText xml:space="preserve"> PAGEREF _Toc520189772 \h </w:instrText>
        </w:r>
        <w:r>
          <w:rPr>
            <w:noProof/>
            <w:webHidden/>
          </w:rPr>
        </w:r>
        <w:r>
          <w:rPr>
            <w:noProof/>
            <w:webHidden/>
          </w:rPr>
          <w:fldChar w:fldCharType="separate"/>
        </w:r>
        <w:r>
          <w:rPr>
            <w:noProof/>
            <w:webHidden/>
          </w:rPr>
          <w:t>3</w:t>
        </w:r>
        <w:r>
          <w:rPr>
            <w:noProof/>
            <w:webHidden/>
          </w:rPr>
          <w:fldChar w:fldCharType="end"/>
        </w:r>
      </w:hyperlink>
    </w:p>
    <w:p w14:paraId="538ED15E" w14:textId="32C8B6E5" w:rsidR="00857354" w:rsidRDefault="00857354">
      <w:pPr>
        <w:pStyle w:val="TM3"/>
        <w:tabs>
          <w:tab w:val="left" w:pos="660"/>
          <w:tab w:val="right" w:leader="dot" w:pos="9830"/>
        </w:tabs>
        <w:rPr>
          <w:rFonts w:eastAsiaTheme="minorEastAsia" w:cstheme="minorBidi"/>
          <w:noProof/>
          <w:sz w:val="22"/>
          <w:szCs w:val="22"/>
          <w:lang w:eastAsia="fr-BE"/>
        </w:rPr>
      </w:pPr>
      <w:hyperlink w:anchor="_Toc520189773" w:history="1">
        <w:r w:rsidRPr="009D1BB8">
          <w:rPr>
            <w:rStyle w:val="Lienhypertexte"/>
            <w:noProof/>
          </w:rPr>
          <w:t>A.</w:t>
        </w:r>
        <w:r>
          <w:rPr>
            <w:rFonts w:eastAsiaTheme="minorEastAsia" w:cstheme="minorBidi"/>
            <w:noProof/>
            <w:sz w:val="22"/>
            <w:szCs w:val="22"/>
            <w:lang w:eastAsia="fr-BE"/>
          </w:rPr>
          <w:tab/>
        </w:r>
        <w:r w:rsidRPr="009D1BB8">
          <w:rPr>
            <w:rStyle w:val="Lienhypertexte"/>
            <w:noProof/>
          </w:rPr>
          <w:t>Introduction &amp; prérequis</w:t>
        </w:r>
        <w:r>
          <w:rPr>
            <w:noProof/>
            <w:webHidden/>
          </w:rPr>
          <w:tab/>
        </w:r>
        <w:r>
          <w:rPr>
            <w:noProof/>
            <w:webHidden/>
          </w:rPr>
          <w:fldChar w:fldCharType="begin"/>
        </w:r>
        <w:r>
          <w:rPr>
            <w:noProof/>
            <w:webHidden/>
          </w:rPr>
          <w:instrText xml:space="preserve"> PAGEREF _Toc520189773 \h </w:instrText>
        </w:r>
        <w:r>
          <w:rPr>
            <w:noProof/>
            <w:webHidden/>
          </w:rPr>
        </w:r>
        <w:r>
          <w:rPr>
            <w:noProof/>
            <w:webHidden/>
          </w:rPr>
          <w:fldChar w:fldCharType="separate"/>
        </w:r>
        <w:r>
          <w:rPr>
            <w:noProof/>
            <w:webHidden/>
          </w:rPr>
          <w:t>3</w:t>
        </w:r>
        <w:r>
          <w:rPr>
            <w:noProof/>
            <w:webHidden/>
          </w:rPr>
          <w:fldChar w:fldCharType="end"/>
        </w:r>
      </w:hyperlink>
    </w:p>
    <w:p w14:paraId="2902F6EA" w14:textId="19ACDBF7" w:rsidR="00857354" w:rsidRDefault="00857354">
      <w:pPr>
        <w:pStyle w:val="TM3"/>
        <w:tabs>
          <w:tab w:val="left" w:pos="660"/>
          <w:tab w:val="right" w:leader="dot" w:pos="9830"/>
        </w:tabs>
        <w:rPr>
          <w:rFonts w:eastAsiaTheme="minorEastAsia" w:cstheme="minorBidi"/>
          <w:noProof/>
          <w:sz w:val="22"/>
          <w:szCs w:val="22"/>
          <w:lang w:eastAsia="fr-BE"/>
        </w:rPr>
      </w:pPr>
      <w:hyperlink w:anchor="_Toc520189774" w:history="1">
        <w:r w:rsidRPr="009D1BB8">
          <w:rPr>
            <w:rStyle w:val="Lienhypertexte"/>
            <w:noProof/>
          </w:rPr>
          <w:t>B.</w:t>
        </w:r>
        <w:r>
          <w:rPr>
            <w:rFonts w:eastAsiaTheme="minorEastAsia" w:cstheme="minorBidi"/>
            <w:noProof/>
            <w:sz w:val="22"/>
            <w:szCs w:val="22"/>
            <w:lang w:eastAsia="fr-BE"/>
          </w:rPr>
          <w:tab/>
        </w:r>
        <w:r w:rsidRPr="009D1BB8">
          <w:rPr>
            <w:rStyle w:val="Lienhypertexte"/>
            <w:noProof/>
          </w:rPr>
          <w:t>Installation du logiciel eID</w:t>
        </w:r>
        <w:r>
          <w:rPr>
            <w:noProof/>
            <w:webHidden/>
          </w:rPr>
          <w:tab/>
        </w:r>
        <w:r>
          <w:rPr>
            <w:noProof/>
            <w:webHidden/>
          </w:rPr>
          <w:fldChar w:fldCharType="begin"/>
        </w:r>
        <w:r>
          <w:rPr>
            <w:noProof/>
            <w:webHidden/>
          </w:rPr>
          <w:instrText xml:space="preserve"> PAGEREF _Toc520189774 \h </w:instrText>
        </w:r>
        <w:r>
          <w:rPr>
            <w:noProof/>
            <w:webHidden/>
          </w:rPr>
        </w:r>
        <w:r>
          <w:rPr>
            <w:noProof/>
            <w:webHidden/>
          </w:rPr>
          <w:fldChar w:fldCharType="separate"/>
        </w:r>
        <w:r>
          <w:rPr>
            <w:noProof/>
            <w:webHidden/>
          </w:rPr>
          <w:t>3</w:t>
        </w:r>
        <w:r>
          <w:rPr>
            <w:noProof/>
            <w:webHidden/>
          </w:rPr>
          <w:fldChar w:fldCharType="end"/>
        </w:r>
      </w:hyperlink>
    </w:p>
    <w:p w14:paraId="71C73AD5" w14:textId="61BBFAF2" w:rsidR="00857354" w:rsidRDefault="00857354">
      <w:pPr>
        <w:pStyle w:val="TM2"/>
        <w:tabs>
          <w:tab w:val="right" w:leader="dot" w:pos="9830"/>
        </w:tabs>
        <w:rPr>
          <w:rFonts w:eastAsiaTheme="minorEastAsia" w:cstheme="minorBidi"/>
          <w:b w:val="0"/>
          <w:bCs w:val="0"/>
          <w:noProof/>
          <w:sz w:val="22"/>
          <w:szCs w:val="22"/>
          <w:lang w:eastAsia="fr-BE"/>
        </w:rPr>
      </w:pPr>
      <w:hyperlink w:anchor="_Toc520189775" w:history="1">
        <w:r w:rsidRPr="009D1BB8">
          <w:rPr>
            <w:rStyle w:val="Lienhypertexte"/>
            <w:noProof/>
          </w:rPr>
          <w:t>Étape 2 – Accès et autorisations</w:t>
        </w:r>
        <w:r>
          <w:rPr>
            <w:noProof/>
            <w:webHidden/>
          </w:rPr>
          <w:tab/>
        </w:r>
        <w:r>
          <w:rPr>
            <w:noProof/>
            <w:webHidden/>
          </w:rPr>
          <w:fldChar w:fldCharType="begin"/>
        </w:r>
        <w:r>
          <w:rPr>
            <w:noProof/>
            <w:webHidden/>
          </w:rPr>
          <w:instrText xml:space="preserve"> PAGEREF _Toc520189775 \h </w:instrText>
        </w:r>
        <w:r>
          <w:rPr>
            <w:noProof/>
            <w:webHidden/>
          </w:rPr>
        </w:r>
        <w:r>
          <w:rPr>
            <w:noProof/>
            <w:webHidden/>
          </w:rPr>
          <w:fldChar w:fldCharType="separate"/>
        </w:r>
        <w:r>
          <w:rPr>
            <w:noProof/>
            <w:webHidden/>
          </w:rPr>
          <w:t>4</w:t>
        </w:r>
        <w:r>
          <w:rPr>
            <w:noProof/>
            <w:webHidden/>
          </w:rPr>
          <w:fldChar w:fldCharType="end"/>
        </w:r>
      </w:hyperlink>
    </w:p>
    <w:p w14:paraId="0328F6B1" w14:textId="5F59BA7D" w:rsidR="00857354" w:rsidRDefault="00857354">
      <w:pPr>
        <w:pStyle w:val="TM2"/>
        <w:tabs>
          <w:tab w:val="right" w:leader="dot" w:pos="9830"/>
        </w:tabs>
        <w:rPr>
          <w:rFonts w:eastAsiaTheme="minorEastAsia" w:cstheme="minorBidi"/>
          <w:b w:val="0"/>
          <w:bCs w:val="0"/>
          <w:noProof/>
          <w:sz w:val="22"/>
          <w:szCs w:val="22"/>
          <w:lang w:eastAsia="fr-BE"/>
        </w:rPr>
      </w:pPr>
      <w:hyperlink w:anchor="_Toc520189776" w:history="1">
        <w:r w:rsidRPr="009D1BB8">
          <w:rPr>
            <w:rStyle w:val="Lienhypertexte"/>
            <w:noProof/>
          </w:rPr>
          <w:t>Étape 3 – Connexion au module</w:t>
        </w:r>
        <w:r>
          <w:rPr>
            <w:noProof/>
            <w:webHidden/>
          </w:rPr>
          <w:tab/>
        </w:r>
        <w:r>
          <w:rPr>
            <w:noProof/>
            <w:webHidden/>
          </w:rPr>
          <w:fldChar w:fldCharType="begin"/>
        </w:r>
        <w:r>
          <w:rPr>
            <w:noProof/>
            <w:webHidden/>
          </w:rPr>
          <w:instrText xml:space="preserve"> PAGEREF _Toc520189776 \h </w:instrText>
        </w:r>
        <w:r>
          <w:rPr>
            <w:noProof/>
            <w:webHidden/>
          </w:rPr>
        </w:r>
        <w:r>
          <w:rPr>
            <w:noProof/>
            <w:webHidden/>
          </w:rPr>
          <w:fldChar w:fldCharType="separate"/>
        </w:r>
        <w:r>
          <w:rPr>
            <w:noProof/>
            <w:webHidden/>
          </w:rPr>
          <w:t>4</w:t>
        </w:r>
        <w:r>
          <w:rPr>
            <w:noProof/>
            <w:webHidden/>
          </w:rPr>
          <w:fldChar w:fldCharType="end"/>
        </w:r>
      </w:hyperlink>
    </w:p>
    <w:p w14:paraId="558C9AC6" w14:textId="1ACEAD42" w:rsidR="00857354" w:rsidRDefault="00857354">
      <w:pPr>
        <w:pStyle w:val="TM3"/>
        <w:tabs>
          <w:tab w:val="left" w:pos="660"/>
          <w:tab w:val="right" w:leader="dot" w:pos="9830"/>
        </w:tabs>
        <w:rPr>
          <w:rFonts w:eastAsiaTheme="minorEastAsia" w:cstheme="minorBidi"/>
          <w:noProof/>
          <w:sz w:val="22"/>
          <w:szCs w:val="22"/>
          <w:lang w:eastAsia="fr-BE"/>
        </w:rPr>
      </w:pPr>
      <w:hyperlink w:anchor="_Toc520189777" w:history="1">
        <w:r w:rsidRPr="009D1BB8">
          <w:rPr>
            <w:rStyle w:val="Lienhypertexte"/>
            <w:noProof/>
          </w:rPr>
          <w:t>A.</w:t>
        </w:r>
        <w:r>
          <w:rPr>
            <w:rFonts w:eastAsiaTheme="minorEastAsia" w:cstheme="minorBidi"/>
            <w:noProof/>
            <w:sz w:val="22"/>
            <w:szCs w:val="22"/>
            <w:lang w:eastAsia="fr-BE"/>
          </w:rPr>
          <w:tab/>
        </w:r>
        <w:r w:rsidRPr="009D1BB8">
          <w:rPr>
            <w:rStyle w:val="Lienhypertexte"/>
            <w:noProof/>
          </w:rPr>
          <w:t>Accéder au module d’encodage</w:t>
        </w:r>
        <w:r>
          <w:rPr>
            <w:noProof/>
            <w:webHidden/>
          </w:rPr>
          <w:tab/>
        </w:r>
        <w:r>
          <w:rPr>
            <w:noProof/>
            <w:webHidden/>
          </w:rPr>
          <w:fldChar w:fldCharType="begin"/>
        </w:r>
        <w:r>
          <w:rPr>
            <w:noProof/>
            <w:webHidden/>
          </w:rPr>
          <w:instrText xml:space="preserve"> PAGEREF _Toc520189777 \h </w:instrText>
        </w:r>
        <w:r>
          <w:rPr>
            <w:noProof/>
            <w:webHidden/>
          </w:rPr>
        </w:r>
        <w:r>
          <w:rPr>
            <w:noProof/>
            <w:webHidden/>
          </w:rPr>
          <w:fldChar w:fldCharType="separate"/>
        </w:r>
        <w:r>
          <w:rPr>
            <w:noProof/>
            <w:webHidden/>
          </w:rPr>
          <w:t>4</w:t>
        </w:r>
        <w:r>
          <w:rPr>
            <w:noProof/>
            <w:webHidden/>
          </w:rPr>
          <w:fldChar w:fldCharType="end"/>
        </w:r>
      </w:hyperlink>
    </w:p>
    <w:p w14:paraId="0E1A79CC" w14:textId="0D5AF703" w:rsidR="00857354" w:rsidRDefault="00857354">
      <w:pPr>
        <w:pStyle w:val="TM2"/>
        <w:tabs>
          <w:tab w:val="right" w:leader="dot" w:pos="9830"/>
        </w:tabs>
        <w:rPr>
          <w:rFonts w:eastAsiaTheme="minorEastAsia" w:cstheme="minorBidi"/>
          <w:b w:val="0"/>
          <w:bCs w:val="0"/>
          <w:noProof/>
          <w:sz w:val="22"/>
          <w:szCs w:val="22"/>
          <w:lang w:eastAsia="fr-BE"/>
        </w:rPr>
      </w:pPr>
      <w:hyperlink w:anchor="_Toc520189778" w:history="1">
        <w:r w:rsidRPr="009D1BB8">
          <w:rPr>
            <w:rStyle w:val="Lienhypertexte"/>
            <w:noProof/>
          </w:rPr>
          <w:t>Étape 4 - Encodage des données de contact</w:t>
        </w:r>
        <w:r>
          <w:rPr>
            <w:noProof/>
            <w:webHidden/>
          </w:rPr>
          <w:tab/>
        </w:r>
        <w:r>
          <w:rPr>
            <w:noProof/>
            <w:webHidden/>
          </w:rPr>
          <w:fldChar w:fldCharType="begin"/>
        </w:r>
        <w:r>
          <w:rPr>
            <w:noProof/>
            <w:webHidden/>
          </w:rPr>
          <w:instrText xml:space="preserve"> PAGEREF _Toc520189778 \h </w:instrText>
        </w:r>
        <w:r>
          <w:rPr>
            <w:noProof/>
            <w:webHidden/>
          </w:rPr>
        </w:r>
        <w:r>
          <w:rPr>
            <w:noProof/>
            <w:webHidden/>
          </w:rPr>
          <w:fldChar w:fldCharType="separate"/>
        </w:r>
        <w:r>
          <w:rPr>
            <w:noProof/>
            <w:webHidden/>
          </w:rPr>
          <w:t>5</w:t>
        </w:r>
        <w:r>
          <w:rPr>
            <w:noProof/>
            <w:webHidden/>
          </w:rPr>
          <w:fldChar w:fldCharType="end"/>
        </w:r>
      </w:hyperlink>
    </w:p>
    <w:p w14:paraId="28BF45C0" w14:textId="066A16C4" w:rsidR="00857354" w:rsidRDefault="00857354">
      <w:pPr>
        <w:pStyle w:val="TM3"/>
        <w:tabs>
          <w:tab w:val="left" w:pos="660"/>
          <w:tab w:val="right" w:leader="dot" w:pos="9830"/>
        </w:tabs>
        <w:rPr>
          <w:rFonts w:eastAsiaTheme="minorEastAsia" w:cstheme="minorBidi"/>
          <w:noProof/>
          <w:sz w:val="22"/>
          <w:szCs w:val="22"/>
          <w:lang w:eastAsia="fr-BE"/>
        </w:rPr>
      </w:pPr>
      <w:hyperlink w:anchor="_Toc520189779" w:history="1">
        <w:r w:rsidRPr="009D1BB8">
          <w:rPr>
            <w:rStyle w:val="Lienhypertexte"/>
            <w:noProof/>
          </w:rPr>
          <w:t>A.</w:t>
        </w:r>
        <w:r>
          <w:rPr>
            <w:rFonts w:eastAsiaTheme="minorEastAsia" w:cstheme="minorBidi"/>
            <w:noProof/>
            <w:sz w:val="22"/>
            <w:szCs w:val="22"/>
            <w:lang w:eastAsia="fr-BE"/>
          </w:rPr>
          <w:tab/>
        </w:r>
        <w:r w:rsidRPr="009D1BB8">
          <w:rPr>
            <w:rStyle w:val="Lienhypertexte"/>
            <w:noProof/>
          </w:rPr>
          <w:t>Ajouter une nouvelle entité</w:t>
        </w:r>
        <w:r>
          <w:rPr>
            <w:noProof/>
            <w:webHidden/>
          </w:rPr>
          <w:tab/>
        </w:r>
        <w:r>
          <w:rPr>
            <w:noProof/>
            <w:webHidden/>
          </w:rPr>
          <w:fldChar w:fldCharType="begin"/>
        </w:r>
        <w:r>
          <w:rPr>
            <w:noProof/>
            <w:webHidden/>
          </w:rPr>
          <w:instrText xml:space="preserve"> PAGEREF _Toc520189779 \h </w:instrText>
        </w:r>
        <w:r>
          <w:rPr>
            <w:noProof/>
            <w:webHidden/>
          </w:rPr>
        </w:r>
        <w:r>
          <w:rPr>
            <w:noProof/>
            <w:webHidden/>
          </w:rPr>
          <w:fldChar w:fldCharType="separate"/>
        </w:r>
        <w:r>
          <w:rPr>
            <w:noProof/>
            <w:webHidden/>
          </w:rPr>
          <w:t>5</w:t>
        </w:r>
        <w:r>
          <w:rPr>
            <w:noProof/>
            <w:webHidden/>
          </w:rPr>
          <w:fldChar w:fldCharType="end"/>
        </w:r>
      </w:hyperlink>
    </w:p>
    <w:p w14:paraId="4CE3AAE5" w14:textId="5F1171AB" w:rsidR="00857354" w:rsidRDefault="00857354">
      <w:pPr>
        <w:pStyle w:val="TM2"/>
        <w:tabs>
          <w:tab w:val="right" w:leader="dot" w:pos="9830"/>
        </w:tabs>
        <w:rPr>
          <w:rFonts w:eastAsiaTheme="minorEastAsia" w:cstheme="minorBidi"/>
          <w:b w:val="0"/>
          <w:bCs w:val="0"/>
          <w:noProof/>
          <w:sz w:val="22"/>
          <w:szCs w:val="22"/>
          <w:lang w:eastAsia="fr-BE"/>
        </w:rPr>
      </w:pPr>
      <w:hyperlink w:anchor="_Toc520189780" w:history="1">
        <w:r w:rsidRPr="009D1BB8">
          <w:rPr>
            <w:rStyle w:val="Lienhypertexte"/>
            <w:noProof/>
          </w:rPr>
          <w:t>Étape 5 - Editer les informations</w:t>
        </w:r>
        <w:r>
          <w:rPr>
            <w:noProof/>
            <w:webHidden/>
          </w:rPr>
          <w:tab/>
        </w:r>
        <w:r>
          <w:rPr>
            <w:noProof/>
            <w:webHidden/>
          </w:rPr>
          <w:fldChar w:fldCharType="begin"/>
        </w:r>
        <w:r>
          <w:rPr>
            <w:noProof/>
            <w:webHidden/>
          </w:rPr>
          <w:instrText xml:space="preserve"> PAGEREF _Toc520189780 \h </w:instrText>
        </w:r>
        <w:r>
          <w:rPr>
            <w:noProof/>
            <w:webHidden/>
          </w:rPr>
        </w:r>
        <w:r>
          <w:rPr>
            <w:noProof/>
            <w:webHidden/>
          </w:rPr>
          <w:fldChar w:fldCharType="separate"/>
        </w:r>
        <w:r>
          <w:rPr>
            <w:noProof/>
            <w:webHidden/>
          </w:rPr>
          <w:t>6</w:t>
        </w:r>
        <w:r>
          <w:rPr>
            <w:noProof/>
            <w:webHidden/>
          </w:rPr>
          <w:fldChar w:fldCharType="end"/>
        </w:r>
      </w:hyperlink>
    </w:p>
    <w:p w14:paraId="551FEC5B" w14:textId="749EA5A2" w:rsidR="00857354" w:rsidRDefault="00857354">
      <w:pPr>
        <w:pStyle w:val="TM3"/>
        <w:tabs>
          <w:tab w:val="left" w:pos="660"/>
          <w:tab w:val="right" w:leader="dot" w:pos="9830"/>
        </w:tabs>
        <w:rPr>
          <w:rFonts w:eastAsiaTheme="minorEastAsia" w:cstheme="minorBidi"/>
          <w:noProof/>
          <w:sz w:val="22"/>
          <w:szCs w:val="22"/>
          <w:lang w:eastAsia="fr-BE"/>
        </w:rPr>
      </w:pPr>
      <w:hyperlink w:anchor="_Toc520189781" w:history="1">
        <w:r w:rsidRPr="009D1BB8">
          <w:rPr>
            <w:rStyle w:val="Lienhypertexte"/>
            <w:noProof/>
          </w:rPr>
          <w:t>A.</w:t>
        </w:r>
        <w:r>
          <w:rPr>
            <w:rFonts w:eastAsiaTheme="minorEastAsia" w:cstheme="minorBidi"/>
            <w:noProof/>
            <w:sz w:val="22"/>
            <w:szCs w:val="22"/>
            <w:lang w:eastAsia="fr-BE"/>
          </w:rPr>
          <w:tab/>
        </w:r>
        <w:r w:rsidRPr="009D1BB8">
          <w:rPr>
            <w:rStyle w:val="Lienhypertexte"/>
            <w:noProof/>
          </w:rPr>
          <w:t>Bureaux concernés</w:t>
        </w:r>
        <w:r>
          <w:rPr>
            <w:noProof/>
            <w:webHidden/>
          </w:rPr>
          <w:tab/>
        </w:r>
        <w:r>
          <w:rPr>
            <w:noProof/>
            <w:webHidden/>
          </w:rPr>
          <w:fldChar w:fldCharType="begin"/>
        </w:r>
        <w:r>
          <w:rPr>
            <w:noProof/>
            <w:webHidden/>
          </w:rPr>
          <w:instrText xml:space="preserve"> PAGEREF _Toc520189781 \h </w:instrText>
        </w:r>
        <w:r>
          <w:rPr>
            <w:noProof/>
            <w:webHidden/>
          </w:rPr>
        </w:r>
        <w:r>
          <w:rPr>
            <w:noProof/>
            <w:webHidden/>
          </w:rPr>
          <w:fldChar w:fldCharType="separate"/>
        </w:r>
        <w:r>
          <w:rPr>
            <w:noProof/>
            <w:webHidden/>
          </w:rPr>
          <w:t>6</w:t>
        </w:r>
        <w:r>
          <w:rPr>
            <w:noProof/>
            <w:webHidden/>
          </w:rPr>
          <w:fldChar w:fldCharType="end"/>
        </w:r>
      </w:hyperlink>
    </w:p>
    <w:p w14:paraId="44BB3EBE" w14:textId="0E2E3CFE" w:rsidR="00857354" w:rsidRDefault="00857354">
      <w:pPr>
        <w:pStyle w:val="TM3"/>
        <w:tabs>
          <w:tab w:val="left" w:pos="660"/>
          <w:tab w:val="right" w:leader="dot" w:pos="9830"/>
        </w:tabs>
        <w:rPr>
          <w:rFonts w:eastAsiaTheme="minorEastAsia" w:cstheme="minorBidi"/>
          <w:noProof/>
          <w:sz w:val="22"/>
          <w:szCs w:val="22"/>
          <w:lang w:eastAsia="fr-BE"/>
        </w:rPr>
      </w:pPr>
      <w:hyperlink w:anchor="_Toc520189782" w:history="1">
        <w:r w:rsidRPr="009D1BB8">
          <w:rPr>
            <w:rStyle w:val="Lienhypertexte"/>
            <w:noProof/>
          </w:rPr>
          <w:t>B.</w:t>
        </w:r>
        <w:r>
          <w:rPr>
            <w:rFonts w:eastAsiaTheme="minorEastAsia" w:cstheme="minorBidi"/>
            <w:noProof/>
            <w:sz w:val="22"/>
            <w:szCs w:val="22"/>
            <w:lang w:eastAsia="fr-BE"/>
          </w:rPr>
          <w:tab/>
        </w:r>
        <w:r w:rsidRPr="009D1BB8">
          <w:rPr>
            <w:rStyle w:val="Lienhypertexte"/>
            <w:noProof/>
          </w:rPr>
          <w:t>Ajouter des personnes de contact</w:t>
        </w:r>
        <w:r>
          <w:rPr>
            <w:noProof/>
            <w:webHidden/>
          </w:rPr>
          <w:tab/>
        </w:r>
        <w:r>
          <w:rPr>
            <w:noProof/>
            <w:webHidden/>
          </w:rPr>
          <w:fldChar w:fldCharType="begin"/>
        </w:r>
        <w:r>
          <w:rPr>
            <w:noProof/>
            <w:webHidden/>
          </w:rPr>
          <w:instrText xml:space="preserve"> PAGEREF _Toc520189782 \h </w:instrText>
        </w:r>
        <w:r>
          <w:rPr>
            <w:noProof/>
            <w:webHidden/>
          </w:rPr>
        </w:r>
        <w:r>
          <w:rPr>
            <w:noProof/>
            <w:webHidden/>
          </w:rPr>
          <w:fldChar w:fldCharType="separate"/>
        </w:r>
        <w:r>
          <w:rPr>
            <w:noProof/>
            <w:webHidden/>
          </w:rPr>
          <w:t>6</w:t>
        </w:r>
        <w:r>
          <w:rPr>
            <w:noProof/>
            <w:webHidden/>
          </w:rPr>
          <w:fldChar w:fldCharType="end"/>
        </w:r>
      </w:hyperlink>
    </w:p>
    <w:p w14:paraId="5E62D723" w14:textId="0E1BA227" w:rsidR="00857354" w:rsidRDefault="00857354">
      <w:pPr>
        <w:pStyle w:val="TM3"/>
        <w:tabs>
          <w:tab w:val="left" w:pos="660"/>
          <w:tab w:val="right" w:leader="dot" w:pos="9830"/>
        </w:tabs>
        <w:rPr>
          <w:rFonts w:eastAsiaTheme="minorEastAsia" w:cstheme="minorBidi"/>
          <w:noProof/>
          <w:sz w:val="22"/>
          <w:szCs w:val="22"/>
          <w:lang w:eastAsia="fr-BE"/>
        </w:rPr>
      </w:pPr>
      <w:hyperlink w:anchor="_Toc520189783" w:history="1">
        <w:r w:rsidRPr="009D1BB8">
          <w:rPr>
            <w:rStyle w:val="Lienhypertexte"/>
            <w:noProof/>
          </w:rPr>
          <w:t>C.</w:t>
        </w:r>
        <w:r>
          <w:rPr>
            <w:rFonts w:eastAsiaTheme="minorEastAsia" w:cstheme="minorBidi"/>
            <w:noProof/>
            <w:sz w:val="22"/>
            <w:szCs w:val="22"/>
            <w:lang w:eastAsia="fr-BE"/>
          </w:rPr>
          <w:tab/>
        </w:r>
        <w:r w:rsidRPr="009D1BB8">
          <w:rPr>
            <w:rStyle w:val="Lienhypertexte"/>
            <w:noProof/>
          </w:rPr>
          <w:t>Ajouter les adresses du bureau</w:t>
        </w:r>
        <w:r>
          <w:rPr>
            <w:noProof/>
            <w:webHidden/>
          </w:rPr>
          <w:tab/>
        </w:r>
        <w:r>
          <w:rPr>
            <w:noProof/>
            <w:webHidden/>
          </w:rPr>
          <w:fldChar w:fldCharType="begin"/>
        </w:r>
        <w:r>
          <w:rPr>
            <w:noProof/>
            <w:webHidden/>
          </w:rPr>
          <w:instrText xml:space="preserve"> PAGEREF _Toc520189783 \h </w:instrText>
        </w:r>
        <w:r>
          <w:rPr>
            <w:noProof/>
            <w:webHidden/>
          </w:rPr>
        </w:r>
        <w:r>
          <w:rPr>
            <w:noProof/>
            <w:webHidden/>
          </w:rPr>
          <w:fldChar w:fldCharType="separate"/>
        </w:r>
        <w:r>
          <w:rPr>
            <w:noProof/>
            <w:webHidden/>
          </w:rPr>
          <w:t>8</w:t>
        </w:r>
        <w:r>
          <w:rPr>
            <w:noProof/>
            <w:webHidden/>
          </w:rPr>
          <w:fldChar w:fldCharType="end"/>
        </w:r>
      </w:hyperlink>
    </w:p>
    <w:p w14:paraId="10E44AEF" w14:textId="28C10C31" w:rsidR="00857354" w:rsidRDefault="00857354">
      <w:pPr>
        <w:pStyle w:val="TM3"/>
        <w:tabs>
          <w:tab w:val="left" w:pos="660"/>
          <w:tab w:val="right" w:leader="dot" w:pos="9830"/>
        </w:tabs>
        <w:rPr>
          <w:rFonts w:eastAsiaTheme="minorEastAsia" w:cstheme="minorBidi"/>
          <w:noProof/>
          <w:sz w:val="22"/>
          <w:szCs w:val="22"/>
          <w:lang w:eastAsia="fr-BE"/>
        </w:rPr>
      </w:pPr>
      <w:hyperlink w:anchor="_Toc520189784" w:history="1">
        <w:r w:rsidRPr="009D1BB8">
          <w:rPr>
            <w:rStyle w:val="Lienhypertexte"/>
            <w:noProof/>
          </w:rPr>
          <w:t>D.</w:t>
        </w:r>
        <w:r>
          <w:rPr>
            <w:rFonts w:eastAsiaTheme="minorEastAsia" w:cstheme="minorBidi"/>
            <w:noProof/>
            <w:sz w:val="22"/>
            <w:szCs w:val="22"/>
            <w:lang w:eastAsia="fr-BE"/>
          </w:rPr>
          <w:tab/>
        </w:r>
        <w:r w:rsidRPr="009D1BB8">
          <w:rPr>
            <w:rStyle w:val="Lienhypertexte"/>
            <w:noProof/>
          </w:rPr>
          <w:t>Modifier vos informations personnelles</w:t>
        </w:r>
        <w:r>
          <w:rPr>
            <w:noProof/>
            <w:webHidden/>
          </w:rPr>
          <w:tab/>
        </w:r>
        <w:r>
          <w:rPr>
            <w:noProof/>
            <w:webHidden/>
          </w:rPr>
          <w:fldChar w:fldCharType="begin"/>
        </w:r>
        <w:r>
          <w:rPr>
            <w:noProof/>
            <w:webHidden/>
          </w:rPr>
          <w:instrText xml:space="preserve"> PAGEREF _Toc520189784 \h </w:instrText>
        </w:r>
        <w:r>
          <w:rPr>
            <w:noProof/>
            <w:webHidden/>
          </w:rPr>
        </w:r>
        <w:r>
          <w:rPr>
            <w:noProof/>
            <w:webHidden/>
          </w:rPr>
          <w:fldChar w:fldCharType="separate"/>
        </w:r>
        <w:r>
          <w:rPr>
            <w:noProof/>
            <w:webHidden/>
          </w:rPr>
          <w:t>10</w:t>
        </w:r>
        <w:r>
          <w:rPr>
            <w:noProof/>
            <w:webHidden/>
          </w:rPr>
          <w:fldChar w:fldCharType="end"/>
        </w:r>
      </w:hyperlink>
    </w:p>
    <w:p w14:paraId="19A0C9CB" w14:textId="7737FC52" w:rsidR="007901E7" w:rsidRDefault="00B07A6C">
      <w:r>
        <w:rPr>
          <w:rFonts w:ascii="Arial" w:hAnsi="Arial" w:cstheme="majorHAnsi"/>
          <w:sz w:val="28"/>
          <w:szCs w:val="24"/>
        </w:rPr>
        <w:fldChar w:fldCharType="end"/>
      </w:r>
    </w:p>
    <w:p w14:paraId="486A360E" w14:textId="77777777" w:rsidR="007901E7" w:rsidRPr="007901E7" w:rsidRDefault="007901E7" w:rsidP="004E68D2">
      <w:pPr>
        <w:rPr>
          <w:rFonts w:cs="Calibri"/>
          <w:color w:val="4D5765"/>
          <w:sz w:val="50"/>
          <w:szCs w:val="50"/>
        </w:rPr>
      </w:pPr>
    </w:p>
    <w:p w14:paraId="36E6849B" w14:textId="2CF2E301" w:rsidR="001E3897" w:rsidRPr="007901E7" w:rsidRDefault="001E3897" w:rsidP="004E68D2">
      <w:pPr>
        <w:rPr>
          <w:rFonts w:cs="Calibri"/>
          <w:color w:val="4D5765"/>
          <w:sz w:val="50"/>
          <w:szCs w:val="50"/>
        </w:rPr>
        <w:sectPr w:rsidR="001E3897" w:rsidRPr="007901E7" w:rsidSect="007A3843">
          <w:footerReference w:type="default" r:id="rId11"/>
          <w:pgSz w:w="12240" w:h="15840" w:code="1"/>
          <w:pgMar w:top="1200" w:right="1200" w:bottom="1440" w:left="1200" w:header="0" w:footer="960" w:gutter="0"/>
          <w:pgNumType w:fmt="lowerRoman" w:start="1"/>
          <w:cols w:space="720"/>
        </w:sectPr>
      </w:pPr>
    </w:p>
    <w:p w14:paraId="447A08F9" w14:textId="77777777" w:rsidR="005F6105" w:rsidRPr="003D2659" w:rsidRDefault="005F6105" w:rsidP="00026285">
      <w:pPr>
        <w:pStyle w:val="TOCBase"/>
        <w:rPr>
          <w:kern w:val="28"/>
        </w:rPr>
        <w:sectPr w:rsidR="005F6105" w:rsidRPr="003D2659" w:rsidSect="007A3843">
          <w:type w:val="continuous"/>
          <w:pgSz w:w="12240" w:h="15840" w:code="1"/>
          <w:pgMar w:top="1800" w:right="2040" w:bottom="1440" w:left="2280" w:header="960" w:footer="960" w:gutter="0"/>
          <w:cols w:space="720"/>
        </w:sectPr>
      </w:pPr>
    </w:p>
    <w:p w14:paraId="18B70A0F" w14:textId="77777777" w:rsidR="005F6105" w:rsidRDefault="005F6105">
      <w:pPr>
        <w:sectPr w:rsidR="005F6105" w:rsidSect="007A3843">
          <w:headerReference w:type="default" r:id="rId12"/>
          <w:footerReference w:type="default" r:id="rId13"/>
          <w:headerReference w:type="first" r:id="rId14"/>
          <w:footerReference w:type="first" r:id="rId15"/>
          <w:pgSz w:w="12240" w:h="15840" w:code="1"/>
          <w:pgMar w:top="1800" w:right="1200" w:bottom="1440" w:left="1200" w:header="960" w:footer="960" w:gutter="0"/>
          <w:pgNumType w:start="1"/>
          <w:cols w:space="360"/>
        </w:sectPr>
      </w:pPr>
    </w:p>
    <w:p w14:paraId="41098D82" w14:textId="77777777" w:rsidR="005F6105" w:rsidRPr="006E7FAB" w:rsidRDefault="004E68D2" w:rsidP="006E7FAB">
      <w:pPr>
        <w:pStyle w:val="Titre10"/>
      </w:pPr>
      <w:bookmarkStart w:id="2" w:name="_Toc520189769"/>
      <w:r w:rsidRPr="006E7FAB">
        <w:t>Introduction</w:t>
      </w:r>
      <w:bookmarkEnd w:id="2"/>
    </w:p>
    <w:p w14:paraId="576D828E" w14:textId="77777777" w:rsidR="007E20FE" w:rsidRDefault="007E20FE" w:rsidP="007E20FE">
      <w:pPr>
        <w:pStyle w:val="ChapterSubtitle"/>
        <w:ind w:left="-1418" w:right="460"/>
        <w:jc w:val="both"/>
        <w:rPr>
          <w:rFonts w:ascii="Calibri" w:hAnsi="Calibri" w:cs="Calibri Light"/>
          <w:spacing w:val="-5"/>
          <w:sz w:val="26"/>
          <w:szCs w:val="26"/>
        </w:rPr>
      </w:pPr>
      <w:r w:rsidRPr="007901E7">
        <w:rPr>
          <w:rFonts w:ascii="Calibri" w:hAnsi="Calibri" w:cs="Calibri Light"/>
          <w:spacing w:val="-5"/>
          <w:sz w:val="26"/>
          <w:szCs w:val="26"/>
        </w:rPr>
        <w:t xml:space="preserve">Les élections </w:t>
      </w:r>
      <w:r>
        <w:rPr>
          <w:rFonts w:ascii="Calibri" w:hAnsi="Calibri" w:cs="Calibri Light"/>
          <w:spacing w:val="-5"/>
          <w:sz w:val="26"/>
          <w:szCs w:val="26"/>
        </w:rPr>
        <w:t>Communales et Provinciales auront lieu le 14 octobre 2018.</w:t>
      </w:r>
    </w:p>
    <w:p w14:paraId="2CA49991" w14:textId="235694D0" w:rsidR="00B07A6C" w:rsidRDefault="00B07A6C" w:rsidP="00B07A6C">
      <w:pPr>
        <w:ind w:left="-1418"/>
      </w:pPr>
      <w:r>
        <w:t>L’objectif principal de ce modul</w:t>
      </w:r>
      <w:r w:rsidR="00BC1AB8">
        <w:t>e est de centraliser l’ensemble</w:t>
      </w:r>
      <w:r>
        <w:t xml:space="preserve"> des coordonnées de contact pour les </w:t>
      </w:r>
      <w:bookmarkStart w:id="3" w:name="_Hlk509241951"/>
      <w:r>
        <w:t xml:space="preserve">différents intervenants qui jouent un rôle actif dans l’organisation des élections. </w:t>
      </w:r>
      <w:bookmarkStart w:id="4" w:name="_Hlk509241972"/>
      <w:r>
        <w:t>De plus</w:t>
      </w:r>
      <w:r w:rsidR="00BC1AB8">
        <w:t>,</w:t>
      </w:r>
      <w:r>
        <w:t xml:space="preserve"> ce module permettra la gestion des adresses de bureau pour les différentes entités ainsi que l’ensemble des informations de contact (manuellement ou via importation). L’objectif étant de pouvoir consulter toutes ces données rapidement en vue de contacts divers (SPOC, back-up, …) au sein des bureaux des différentes entités.</w:t>
      </w:r>
    </w:p>
    <w:bookmarkEnd w:id="3"/>
    <w:bookmarkEnd w:id="4"/>
    <w:p w14:paraId="41A409D2" w14:textId="77777777" w:rsidR="00B07A6C" w:rsidRDefault="00B07A6C" w:rsidP="00B07A6C">
      <w:pPr>
        <w:ind w:left="-1418"/>
      </w:pPr>
    </w:p>
    <w:p w14:paraId="4D199554" w14:textId="77777777" w:rsidR="00B07A6C" w:rsidRPr="00B10DFD" w:rsidRDefault="00B07A6C" w:rsidP="00B07A6C">
      <w:pPr>
        <w:ind w:left="-1418"/>
      </w:pPr>
      <w:r>
        <w:t>L’accès à ces informations sera conditionné en fonction du rôle et des responsabilités de chaque SPOC (et son back-up).</w:t>
      </w:r>
    </w:p>
    <w:p w14:paraId="6982A1C3" w14:textId="77777777" w:rsidR="00B07A6C" w:rsidRPr="00B10DFD" w:rsidRDefault="00B07A6C" w:rsidP="00B07A6C">
      <w:pPr>
        <w:ind w:left="-1418"/>
      </w:pPr>
    </w:p>
    <w:p w14:paraId="5384A568" w14:textId="77777777" w:rsidR="00B07A6C" w:rsidRDefault="00B07A6C" w:rsidP="00B07A6C">
      <w:pPr>
        <w:ind w:left="-1418"/>
      </w:pPr>
      <w:r>
        <w:rPr>
          <w:rFonts w:ascii="TrebuchetMS" w:hAnsi="TrebuchetMS" w:cs="TrebuchetMS"/>
          <w:szCs w:val="22"/>
          <w:lang w:eastAsia="fr-BE"/>
        </w:rPr>
        <w:t xml:space="preserve">Globalement, la plate-forme se structure en 3 modes différents : </w:t>
      </w:r>
    </w:p>
    <w:p w14:paraId="22CA7261" w14:textId="77777777" w:rsidR="00B07A6C" w:rsidRDefault="00B07A6C" w:rsidP="00B07A6C">
      <w:pPr>
        <w:ind w:left="-1418"/>
      </w:pPr>
    </w:p>
    <w:p w14:paraId="4B92C6C8" w14:textId="77777777" w:rsidR="00B07A6C" w:rsidRPr="00B07A6C" w:rsidRDefault="00B07A6C" w:rsidP="00B07A6C">
      <w:pPr>
        <w:rPr>
          <w:b/>
        </w:rPr>
      </w:pPr>
      <w:r w:rsidRPr="00B07A6C">
        <w:rPr>
          <w:b/>
        </w:rPr>
        <w:t>(1) Gestion des bureaux principaux,</w:t>
      </w:r>
    </w:p>
    <w:p w14:paraId="58E0D4CD" w14:textId="77777777" w:rsidR="00B07A6C" w:rsidRDefault="00B07A6C" w:rsidP="00B07A6C">
      <w:r>
        <w:t>(2) Gestion des informations liées aux communes,</w:t>
      </w:r>
    </w:p>
    <w:p w14:paraId="445096C3" w14:textId="77777777" w:rsidR="00B07A6C" w:rsidRDefault="00B07A6C" w:rsidP="00B07A6C">
      <w:r w:rsidRPr="00B10DFD">
        <w:t xml:space="preserve">(3) </w:t>
      </w:r>
      <w:r>
        <w:t>Suivi et exportation des informations encodées</w:t>
      </w:r>
      <w:r w:rsidRPr="00B10DFD">
        <w:t>.</w:t>
      </w:r>
    </w:p>
    <w:p w14:paraId="62B48BF5" w14:textId="77777777" w:rsidR="00B07A6C" w:rsidRPr="00B10DFD" w:rsidRDefault="00B07A6C" w:rsidP="00B07A6C"/>
    <w:p w14:paraId="61998A96" w14:textId="1DF74135" w:rsidR="00D31398" w:rsidRPr="00C76C7C" w:rsidRDefault="00B07A6C" w:rsidP="00B07A6C">
      <w:pPr>
        <w:ind w:left="-1418"/>
      </w:pPr>
      <w:r w:rsidRPr="001E1D8D">
        <w:rPr>
          <w:rFonts w:ascii="TrebuchetMS" w:hAnsi="TrebuchetMS" w:cs="TrebuchetMS"/>
          <w:szCs w:val="22"/>
          <w:lang w:eastAsia="fr-BE"/>
        </w:rPr>
        <w:t xml:space="preserve">Ce manuel abordera la première structure, c’est-à-dire la </w:t>
      </w:r>
      <w:r w:rsidRPr="001E1D8D">
        <w:rPr>
          <w:rFonts w:ascii="TrebuchetMS" w:hAnsi="TrebuchetMS" w:cs="TrebuchetMS"/>
          <w:b/>
          <w:szCs w:val="22"/>
          <w:lang w:eastAsia="fr-BE"/>
        </w:rPr>
        <w:t>gestion des données de contact pour les bureaux principaux</w:t>
      </w:r>
      <w:r w:rsidRPr="001E1D8D">
        <w:rPr>
          <w:rFonts w:ascii="TrebuchetMS" w:hAnsi="TrebuchetMS" w:cs="TrebuchetMS"/>
          <w:szCs w:val="22"/>
          <w:lang w:eastAsia="fr-BE"/>
        </w:rPr>
        <w:t>.</w:t>
      </w:r>
      <w:r>
        <w:rPr>
          <w:color w:val="4D5765"/>
          <w:sz w:val="36"/>
          <w:szCs w:val="36"/>
        </w:rPr>
        <w:t xml:space="preserve"> </w:t>
      </w:r>
      <w:r w:rsidR="00D31398">
        <w:rPr>
          <w:color w:val="4D5765"/>
          <w:sz w:val="36"/>
          <w:szCs w:val="36"/>
        </w:rPr>
        <w:br w:type="page"/>
      </w:r>
    </w:p>
    <w:tbl>
      <w:tblPr>
        <w:tblpPr w:leftFromText="141" w:rightFromText="141" w:vertAnchor="text" w:horzAnchor="margin" w:tblpX="-1284" w:tblpY="1569"/>
        <w:tblW w:w="6091" w:type="pct"/>
        <w:tblCellMar>
          <w:top w:w="15" w:type="dxa"/>
          <w:left w:w="15" w:type="dxa"/>
          <w:bottom w:w="15" w:type="dxa"/>
          <w:right w:w="15" w:type="dxa"/>
        </w:tblCellMar>
        <w:tblLook w:val="04A0" w:firstRow="1" w:lastRow="0" w:firstColumn="1" w:lastColumn="0" w:noHBand="0" w:noVBand="1"/>
      </w:tblPr>
      <w:tblGrid>
        <w:gridCol w:w="1976"/>
        <w:gridCol w:w="7372"/>
      </w:tblGrid>
      <w:tr w:rsidR="00DF174B" w14:paraId="0C28A3A6" w14:textId="77777777" w:rsidTr="0047479C">
        <w:trPr>
          <w:tblHeader/>
        </w:trPr>
        <w:tc>
          <w:tcPr>
            <w:tcW w:w="1057" w:type="pct"/>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14E87EA3" w14:textId="6F19184A" w:rsidR="00DF174B" w:rsidRDefault="008E2C0C" w:rsidP="00DF174B">
            <w:pPr>
              <w:ind w:left="263"/>
              <w:jc w:val="center"/>
              <w:rPr>
                <w:rFonts w:ascii="Times New Roman" w:hAnsi="Times New Roman"/>
                <w:b/>
                <w:bCs/>
                <w:color w:val="003366"/>
                <w:sz w:val="24"/>
                <w:szCs w:val="24"/>
              </w:rPr>
            </w:pPr>
            <w:bookmarkStart w:id="5" w:name="_Hlk520189872"/>
            <w:r>
              <w:rPr>
                <w:b/>
                <w:bCs/>
                <w:color w:val="003366"/>
              </w:rPr>
              <w:lastRenderedPageBreak/>
              <w:t>Expression</w:t>
            </w:r>
          </w:p>
        </w:tc>
        <w:tc>
          <w:tcPr>
            <w:tcW w:w="3943" w:type="pct"/>
            <w:tcBorders>
              <w:top w:val="single" w:sz="6" w:space="0" w:color="DDDDDD"/>
              <w:left w:val="single" w:sz="6" w:space="0" w:color="DDDDDD"/>
              <w:bottom w:val="single" w:sz="6" w:space="0" w:color="DDDDDD"/>
              <w:right w:val="single" w:sz="6" w:space="0" w:color="DDDDDD"/>
            </w:tcBorders>
            <w:shd w:val="clear" w:color="auto" w:fill="F0F0F0"/>
            <w:tcMar>
              <w:top w:w="105" w:type="dxa"/>
              <w:left w:w="150" w:type="dxa"/>
              <w:bottom w:w="105" w:type="dxa"/>
              <w:right w:w="225" w:type="dxa"/>
            </w:tcMar>
            <w:hideMark/>
          </w:tcPr>
          <w:p w14:paraId="364EE80A" w14:textId="77777777" w:rsidR="00DF174B" w:rsidRDefault="00DF174B" w:rsidP="00DF174B">
            <w:pPr>
              <w:jc w:val="center"/>
              <w:rPr>
                <w:b/>
                <w:bCs/>
                <w:color w:val="003366"/>
              </w:rPr>
            </w:pPr>
            <w:r>
              <w:rPr>
                <w:b/>
                <w:bCs/>
                <w:color w:val="003366"/>
              </w:rPr>
              <w:t>Définition</w:t>
            </w:r>
          </w:p>
        </w:tc>
      </w:tr>
      <w:tr w:rsidR="00DF174B" w14:paraId="737F00D7" w14:textId="77777777" w:rsidTr="0047479C">
        <w:tc>
          <w:tcPr>
            <w:tcW w:w="1057"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hideMark/>
          </w:tcPr>
          <w:p w14:paraId="0E1ACCE2" w14:textId="78DEAA18" w:rsidR="00DF174B" w:rsidRPr="00874EC9" w:rsidRDefault="008D4715" w:rsidP="00167AC1">
            <w:pPr>
              <w:rPr>
                <w:b/>
              </w:rPr>
            </w:pPr>
            <w:r>
              <w:rPr>
                <w:b/>
              </w:rPr>
              <w:t>Bureau de vote</w:t>
            </w:r>
          </w:p>
        </w:tc>
        <w:tc>
          <w:tcPr>
            <w:tcW w:w="3943"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hideMark/>
          </w:tcPr>
          <w:p w14:paraId="3532A8B5" w14:textId="518B3037" w:rsidR="00DF174B" w:rsidRDefault="008D4715" w:rsidP="008D4715">
            <w:r w:rsidRPr="008D4715">
              <w:rPr>
                <w:rFonts w:ascii="Merriweather" w:hAnsi="Merriweather"/>
                <w:color w:val="595959"/>
                <w:szCs w:val="22"/>
                <w:shd w:val="clear" w:color="auto" w:fill="FFFFFF"/>
              </w:rPr>
              <w:t>Il s’agit de bureaux siégeant dans les locaux où les citoyens émettent leur vote</w:t>
            </w:r>
            <w:r w:rsidR="00235081">
              <w:rPr>
                <w:rFonts w:ascii="Merriweather" w:hAnsi="Merriweather"/>
                <w:color w:val="595959"/>
                <w:szCs w:val="22"/>
                <w:shd w:val="clear" w:color="auto" w:fill="FFFFFF"/>
              </w:rPr>
              <w:t>.</w:t>
            </w:r>
          </w:p>
        </w:tc>
      </w:tr>
      <w:tr w:rsidR="00DF174B" w14:paraId="191BA86A" w14:textId="77777777" w:rsidTr="0047479C">
        <w:tc>
          <w:tcPr>
            <w:tcW w:w="1057" w:type="pct"/>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vAlign w:val="center"/>
            <w:hideMark/>
          </w:tcPr>
          <w:p w14:paraId="3A3C811C" w14:textId="77777777" w:rsidR="00DF174B" w:rsidRPr="00874EC9" w:rsidRDefault="00DF174B" w:rsidP="00167AC1">
            <w:pPr>
              <w:rPr>
                <w:b/>
              </w:rPr>
            </w:pPr>
            <w:r w:rsidRPr="00874EC9">
              <w:rPr>
                <w:b/>
              </w:rPr>
              <w:t>Circonscription</w:t>
            </w:r>
          </w:p>
        </w:tc>
        <w:tc>
          <w:tcPr>
            <w:tcW w:w="3943" w:type="pct"/>
            <w:tcBorders>
              <w:top w:val="single" w:sz="6" w:space="0" w:color="DDDDDD"/>
              <w:left w:val="single" w:sz="6" w:space="0" w:color="DDDDDD"/>
              <w:bottom w:val="single" w:sz="6" w:space="0" w:color="DDDDDD"/>
              <w:right w:val="single" w:sz="6" w:space="0" w:color="DDDDDD"/>
            </w:tcBorders>
            <w:shd w:val="clear" w:color="auto" w:fill="auto"/>
            <w:tcMar>
              <w:top w:w="105" w:type="dxa"/>
              <w:left w:w="150" w:type="dxa"/>
              <w:bottom w:w="105" w:type="dxa"/>
              <w:right w:w="150" w:type="dxa"/>
            </w:tcMar>
          </w:tcPr>
          <w:p w14:paraId="3E31D741" w14:textId="77777777" w:rsidR="00DF174B" w:rsidRPr="00874EC9" w:rsidRDefault="00DF174B" w:rsidP="00DF174B">
            <w:pPr>
              <w:rPr>
                <w:b/>
              </w:rPr>
            </w:pPr>
            <w:r w:rsidRPr="003A651B">
              <w:rPr>
                <w:rFonts w:ascii="Merriweather" w:hAnsi="Merriweather"/>
                <w:color w:val="595959"/>
                <w:szCs w:val="22"/>
                <w:shd w:val="clear" w:color="auto" w:fill="FFFFFF"/>
              </w:rPr>
              <w:t>Zone géographique délimitant un territoire électoral au sein d’un pays et/ou d’une région</w:t>
            </w:r>
            <w:r>
              <w:rPr>
                <w:rFonts w:ascii="Merriweather" w:hAnsi="Merriweather"/>
                <w:color w:val="595959"/>
                <w:szCs w:val="22"/>
                <w:shd w:val="clear" w:color="auto" w:fill="FFFFFF"/>
              </w:rPr>
              <w:t xml:space="preserve">. </w:t>
            </w:r>
            <w:r w:rsidRPr="003A651B">
              <w:rPr>
                <w:rFonts w:ascii="Merriweather" w:hAnsi="Merriweather"/>
                <w:color w:val="595959"/>
                <w:szCs w:val="22"/>
                <w:shd w:val="clear" w:color="auto" w:fill="FFFFFF"/>
              </w:rPr>
              <w:t>Le découpage en circonscriptions électorales diffère selon les assemblées à renouveler.</w:t>
            </w:r>
          </w:p>
        </w:tc>
      </w:tr>
      <w:tr w:rsidR="00DF174B" w14:paraId="42CC5CB2" w14:textId="77777777" w:rsidTr="0047479C">
        <w:tc>
          <w:tcPr>
            <w:tcW w:w="1057"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hideMark/>
          </w:tcPr>
          <w:p w14:paraId="5518AF24" w14:textId="00B0321A" w:rsidR="00DF174B" w:rsidRPr="00874EC9" w:rsidRDefault="0047479C" w:rsidP="00167AC1">
            <w:pPr>
              <w:rPr>
                <w:b/>
              </w:rPr>
            </w:pPr>
            <w:r w:rsidRPr="0047479C">
              <w:rPr>
                <w:b/>
              </w:rPr>
              <w:t>Témoin</w:t>
            </w:r>
          </w:p>
        </w:tc>
        <w:tc>
          <w:tcPr>
            <w:tcW w:w="3943"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2F03E09B" w14:textId="0576464F" w:rsidR="00DF174B" w:rsidRDefault="0047479C" w:rsidP="0047479C">
            <w:r w:rsidRPr="0047479C">
              <w:rPr>
                <w:rFonts w:ascii="Merriweather" w:hAnsi="Merriweather"/>
                <w:color w:val="595959"/>
                <w:szCs w:val="22"/>
                <w:shd w:val="clear" w:color="auto" w:fill="FFFFFF"/>
              </w:rPr>
              <w:t>Personne désignée par les candidats d’une liste pour constater la régularité des opérations</w:t>
            </w:r>
            <w:r>
              <w:rPr>
                <w:rFonts w:ascii="Merriweather" w:hAnsi="Merriweather"/>
                <w:color w:val="595959"/>
                <w:szCs w:val="22"/>
                <w:shd w:val="clear" w:color="auto" w:fill="FFFFFF"/>
              </w:rPr>
              <w:t xml:space="preserve"> </w:t>
            </w:r>
            <w:r w:rsidRPr="0047479C">
              <w:rPr>
                <w:rFonts w:ascii="Merriweather" w:hAnsi="Merriweather"/>
                <w:color w:val="595959"/>
                <w:szCs w:val="22"/>
                <w:shd w:val="clear" w:color="auto" w:fill="FFFFFF"/>
              </w:rPr>
              <w:t>électorales dans un bureau électoral de la circonscription p</w:t>
            </w:r>
            <w:r w:rsidR="00235081">
              <w:rPr>
                <w:rFonts w:ascii="Merriweather" w:hAnsi="Merriweather"/>
                <w:color w:val="595959"/>
                <w:szCs w:val="22"/>
                <w:shd w:val="clear" w:color="auto" w:fill="FFFFFF"/>
              </w:rPr>
              <w:t>our laquelle elle est électeur de la circonscription</w:t>
            </w:r>
            <w:r w:rsidRPr="0047479C">
              <w:rPr>
                <w:rFonts w:ascii="Merriweather" w:hAnsi="Merriweather"/>
                <w:color w:val="595959"/>
                <w:szCs w:val="22"/>
                <w:shd w:val="clear" w:color="auto" w:fill="FFFFFF"/>
              </w:rPr>
              <w:t>.</w:t>
            </w:r>
          </w:p>
        </w:tc>
      </w:tr>
      <w:tr w:rsidR="00167AC1" w14:paraId="2ED0B29E" w14:textId="77777777" w:rsidTr="0047479C">
        <w:tc>
          <w:tcPr>
            <w:tcW w:w="1057"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tcPr>
          <w:p w14:paraId="651A2D5B" w14:textId="4A4F7BE3" w:rsidR="00167AC1" w:rsidRDefault="00167AC1" w:rsidP="00167AC1">
            <w:pPr>
              <w:rPr>
                <w:b/>
              </w:rPr>
            </w:pPr>
            <w:r>
              <w:rPr>
                <w:b/>
              </w:rPr>
              <w:t>SPOC</w:t>
            </w:r>
          </w:p>
        </w:tc>
        <w:tc>
          <w:tcPr>
            <w:tcW w:w="3943"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384AF61E" w14:textId="2EBE7D4F" w:rsidR="00167AC1" w:rsidRDefault="00167AC1" w:rsidP="00DF174B">
            <w:pPr>
              <w:rPr>
                <w:rFonts w:ascii="Merriweather" w:hAnsi="Merriweather"/>
                <w:color w:val="595959"/>
                <w:szCs w:val="22"/>
                <w:shd w:val="clear" w:color="auto" w:fill="FFFFFF"/>
              </w:rPr>
            </w:pPr>
            <w:r>
              <w:rPr>
                <w:rFonts w:ascii="Merriweather" w:hAnsi="Merriweather"/>
                <w:color w:val="595959"/>
                <w:szCs w:val="22"/>
                <w:shd w:val="clear" w:color="auto" w:fill="FFFFFF"/>
              </w:rPr>
              <w:t>Utilisateur autorisé à accéder, modifier et/ou ajouter des données de contacts en fonction de leur permission</w:t>
            </w:r>
          </w:p>
        </w:tc>
      </w:tr>
      <w:tr w:rsidR="00235081" w14:paraId="4A3852F1" w14:textId="77777777" w:rsidTr="0047479C">
        <w:tc>
          <w:tcPr>
            <w:tcW w:w="1057"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tcPr>
          <w:p w14:paraId="53F9BA53" w14:textId="5228C67E" w:rsidR="00235081" w:rsidRDefault="00235081" w:rsidP="00235081">
            <w:pPr>
              <w:rPr>
                <w:b/>
              </w:rPr>
            </w:pPr>
            <w:r>
              <w:rPr>
                <w:b/>
              </w:rPr>
              <w:t>Élections communales et provinciales</w:t>
            </w:r>
          </w:p>
        </w:tc>
        <w:tc>
          <w:tcPr>
            <w:tcW w:w="3943"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2E6DED60" w14:textId="0153AE1D" w:rsidR="00235081" w:rsidRDefault="00235081" w:rsidP="00235081">
            <w:pPr>
              <w:rPr>
                <w:rFonts w:ascii="Merriweather" w:hAnsi="Merriweather"/>
                <w:color w:val="595959"/>
                <w:szCs w:val="22"/>
                <w:shd w:val="clear" w:color="auto" w:fill="FFFFFF"/>
              </w:rPr>
            </w:pPr>
            <w:r>
              <w:rPr>
                <w:rFonts w:ascii="Merriweather" w:hAnsi="Merriweather"/>
                <w:color w:val="595959"/>
                <w:szCs w:val="22"/>
                <w:shd w:val="clear" w:color="auto" w:fill="FFFFFF"/>
              </w:rPr>
              <w:t>Ces élections sont organisées tous les 6 ans. Elles ont pour but d’élire les bourgmestres et conseillers pour les communales et les conseillers pour les provinciales.</w:t>
            </w:r>
          </w:p>
        </w:tc>
      </w:tr>
      <w:tr w:rsidR="00235081" w14:paraId="257626B2" w14:textId="77777777" w:rsidTr="0047479C">
        <w:tc>
          <w:tcPr>
            <w:tcW w:w="1057"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vAlign w:val="center"/>
          </w:tcPr>
          <w:p w14:paraId="305903AE" w14:textId="1FEC557F" w:rsidR="00235081" w:rsidRDefault="00235081" w:rsidP="00235081">
            <w:pPr>
              <w:rPr>
                <w:b/>
              </w:rPr>
            </w:pPr>
            <w:r>
              <w:rPr>
                <w:b/>
              </w:rPr>
              <w:t>Back-up</w:t>
            </w:r>
          </w:p>
        </w:tc>
        <w:tc>
          <w:tcPr>
            <w:tcW w:w="3943" w:type="pct"/>
            <w:tcBorders>
              <w:top w:val="single" w:sz="6" w:space="0" w:color="DDDDDD"/>
              <w:left w:val="single" w:sz="6" w:space="0" w:color="DDDDDD"/>
              <w:bottom w:val="single" w:sz="6" w:space="0" w:color="DDDDDD"/>
              <w:right w:val="single" w:sz="6" w:space="0" w:color="DDDDDD"/>
            </w:tcBorders>
            <w:tcMar>
              <w:top w:w="105" w:type="dxa"/>
              <w:left w:w="150" w:type="dxa"/>
              <w:bottom w:w="105" w:type="dxa"/>
              <w:right w:w="150" w:type="dxa"/>
            </w:tcMar>
          </w:tcPr>
          <w:p w14:paraId="61EEE939" w14:textId="5F0808A6" w:rsidR="00235081" w:rsidRDefault="00235081" w:rsidP="00235081">
            <w:pPr>
              <w:rPr>
                <w:rFonts w:ascii="Merriweather" w:hAnsi="Merriweather"/>
                <w:color w:val="595959"/>
                <w:szCs w:val="22"/>
                <w:shd w:val="clear" w:color="auto" w:fill="FFFFFF"/>
              </w:rPr>
            </w:pPr>
            <w:r>
              <w:rPr>
                <w:rFonts w:ascii="Merriweather" w:hAnsi="Merriweather"/>
                <w:color w:val="595959"/>
                <w:szCs w:val="22"/>
                <w:shd w:val="clear" w:color="auto" w:fill="FFFFFF"/>
              </w:rPr>
              <w:t>Utilisateur autorisé à accéder, modifier et/ou ajouter des données de contact en fonction de leur permission en l’absence du SPOC.</w:t>
            </w:r>
          </w:p>
        </w:tc>
      </w:tr>
    </w:tbl>
    <w:p w14:paraId="032300AE" w14:textId="05FF1C88" w:rsidR="00F32E5B" w:rsidRPr="00CE4CB5" w:rsidRDefault="00F32E5B" w:rsidP="00CE4CB5">
      <w:pPr>
        <w:pStyle w:val="Titre10"/>
      </w:pPr>
      <w:bookmarkStart w:id="6" w:name="_Toc520189770"/>
      <w:bookmarkEnd w:id="5"/>
      <w:r w:rsidRPr="00CE4CB5">
        <w:t>Lexique</w:t>
      </w:r>
      <w:bookmarkEnd w:id="6"/>
      <w:r w:rsidR="00EF22EE" w:rsidRPr="00CE4CB5">
        <w:t xml:space="preserve"> </w:t>
      </w:r>
    </w:p>
    <w:p w14:paraId="70DDD419" w14:textId="77777777" w:rsidR="00A77EB4" w:rsidRPr="00A77EB4" w:rsidRDefault="00A77EB4" w:rsidP="00A77EB4">
      <w:pPr>
        <w:pStyle w:val="Corpsdetexte"/>
      </w:pPr>
    </w:p>
    <w:p w14:paraId="29563FC3" w14:textId="77777777" w:rsidR="0047479C" w:rsidRDefault="00A77EB4" w:rsidP="00F72CFE">
      <w:pPr>
        <w:pStyle w:val="Titre10"/>
        <w:ind w:right="1453"/>
      </w:pPr>
      <w:r w:rsidRPr="00CE4CB5">
        <w:br w:type="page"/>
      </w:r>
    </w:p>
    <w:p w14:paraId="091EA877" w14:textId="366404F3" w:rsidR="00F32E5B" w:rsidRPr="00F72CFE" w:rsidRDefault="009C169D" w:rsidP="00F72CFE">
      <w:pPr>
        <w:pStyle w:val="Titre10"/>
        <w:ind w:right="1453"/>
        <w:rPr>
          <w:sz w:val="42"/>
          <w:szCs w:val="42"/>
        </w:rPr>
      </w:pPr>
      <w:bookmarkStart w:id="7" w:name="_Toc520189771"/>
      <w:r>
        <w:rPr>
          <w:sz w:val="42"/>
          <w:szCs w:val="42"/>
        </w:rPr>
        <w:lastRenderedPageBreak/>
        <w:t>Encod</w:t>
      </w:r>
      <w:r w:rsidR="009E132C">
        <w:rPr>
          <w:sz w:val="42"/>
          <w:szCs w:val="42"/>
        </w:rPr>
        <w:t>age d</w:t>
      </w:r>
      <w:r>
        <w:rPr>
          <w:sz w:val="42"/>
          <w:szCs w:val="42"/>
        </w:rPr>
        <w:t>es données de contact</w:t>
      </w:r>
      <w:bookmarkEnd w:id="7"/>
    </w:p>
    <w:p w14:paraId="76222BC1" w14:textId="77777777" w:rsidR="009E1FD4" w:rsidRPr="00CE4CB5" w:rsidRDefault="009E1FD4" w:rsidP="009E1FD4">
      <w:pPr>
        <w:pStyle w:val="Titre20"/>
      </w:pPr>
      <w:bookmarkStart w:id="8" w:name="_Toc512341421"/>
      <w:bookmarkStart w:id="9" w:name="_Toc520189772"/>
      <w:r w:rsidRPr="00CE4CB5">
        <w:drawing>
          <wp:anchor distT="0" distB="0" distL="114300" distR="114300" simplePos="0" relativeHeight="251965440" behindDoc="1" locked="0" layoutInCell="1" allowOverlap="1" wp14:anchorId="71D1D651" wp14:editId="15C0E6C8">
            <wp:simplePos x="0" y="0"/>
            <wp:positionH relativeFrom="column">
              <wp:posOffset>-1120140</wp:posOffset>
            </wp:positionH>
            <wp:positionV relativeFrom="paragraph">
              <wp:posOffset>304800</wp:posOffset>
            </wp:positionV>
            <wp:extent cx="1295400" cy="971550"/>
            <wp:effectExtent l="0" t="0" r="0" b="0"/>
            <wp:wrapThrough wrapText="bothSides">
              <wp:wrapPolygon edited="0">
                <wp:start x="5082" y="2118"/>
                <wp:lineTo x="4765" y="18635"/>
                <wp:lineTo x="20329" y="18635"/>
                <wp:lineTo x="20329" y="2118"/>
                <wp:lineTo x="5082" y="2118"/>
              </wp:wrapPolygon>
            </wp:wrapThrough>
            <wp:docPr id="19" name="Image 19" descr="C:\Users\suy\AppData\Local\Temp\SNAGHTML8825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y\AppData\Local\Temp\SNAGHTML8825a3.PNG"/>
                    <pic:cNvPicPr>
                      <a:picLocks noChangeAspect="1" noChangeArrowheads="1"/>
                    </pic:cNvPicPr>
                  </pic:nvPicPr>
                  <pic:blipFill>
                    <a:blip r:embed="rId16" r:link="rId17">
                      <a:extLst>
                        <a:ext uri="{28A0092B-C50C-407E-A947-70E740481C1C}">
                          <a14:useLocalDpi xmlns:a14="http://schemas.microsoft.com/office/drawing/2010/main"/>
                        </a:ext>
                      </a:extLst>
                    </a:blip>
                    <a:srcRect/>
                    <a:stretch>
                      <a:fillRect/>
                    </a:stretch>
                  </pic:blipFill>
                  <pic:spPr bwMode="auto">
                    <a:xfrm>
                      <a:off x="0" y="0"/>
                      <a:ext cx="1295400"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CB5">
        <w:t>Etape 1 - Connexion et identification eID</w:t>
      </w:r>
      <w:bookmarkEnd w:id="8"/>
      <w:bookmarkEnd w:id="9"/>
      <w:r w:rsidRPr="00CE4CB5">
        <w:t xml:space="preserve"> </w:t>
      </w:r>
    </w:p>
    <w:p w14:paraId="17F58506" w14:textId="77777777" w:rsidR="009E1FD4" w:rsidRPr="00CE4CB5" w:rsidRDefault="009E1FD4" w:rsidP="009E1FD4">
      <w:pPr>
        <w:pStyle w:val="Titre3"/>
        <w:numPr>
          <w:ilvl w:val="0"/>
          <w:numId w:val="19"/>
        </w:numPr>
        <w:mirrorIndents/>
        <w:jc w:val="both"/>
      </w:pPr>
      <w:bookmarkStart w:id="10" w:name="_Toc512341422"/>
      <w:bookmarkStart w:id="11" w:name="_Toc520189773"/>
      <w:r w:rsidRPr="00CE4CB5">
        <w:t xml:space="preserve">Introduction &amp; </w:t>
      </w:r>
      <w:r w:rsidRPr="00AA6690">
        <w:t>prérequis</w:t>
      </w:r>
      <w:bookmarkEnd w:id="10"/>
      <w:bookmarkEnd w:id="11"/>
    </w:p>
    <w:p w14:paraId="40FCFF09" w14:textId="31822DF8" w:rsidR="009E1FD4" w:rsidRDefault="009E1FD4" w:rsidP="009E1FD4">
      <w:pPr>
        <w:ind w:left="-993"/>
      </w:pPr>
      <w:r>
        <w:t xml:space="preserve">Pour </w:t>
      </w:r>
      <w:r w:rsidR="002F51E8">
        <w:t>éditer les données de contacts des bureaux principaux</w:t>
      </w:r>
      <w:r>
        <w:t xml:space="preserve"> dans le cadre des élections communales et provinciales, </w:t>
      </w:r>
      <w:r w:rsidR="00235081">
        <w:t>les encodeurs</w:t>
      </w:r>
      <w:r>
        <w:t xml:space="preserve"> devront utiliser un formulaire en ligne prévu à cet effet. Cette inscription en ligne n’est possible que par l’utilisation de la carte d’identité électronique belge (</w:t>
      </w:r>
      <w:proofErr w:type="spellStart"/>
      <w:r w:rsidRPr="00BC605C">
        <w:rPr>
          <w:b/>
        </w:rPr>
        <w:t>eID</w:t>
      </w:r>
      <w:proofErr w:type="spellEnd"/>
      <w:r>
        <w:t>). Pour utiliser ce mode d’identification sécurisé, vous aurez besoin :</w:t>
      </w:r>
    </w:p>
    <w:p w14:paraId="44D0DD87" w14:textId="77777777" w:rsidR="009E1FD4" w:rsidRDefault="009E1FD4" w:rsidP="009E1FD4">
      <w:pPr>
        <w:numPr>
          <w:ilvl w:val="0"/>
          <w:numId w:val="3"/>
        </w:numPr>
        <w:spacing w:before="120"/>
        <w:ind w:left="85" w:hanging="357"/>
        <w:jc w:val="both"/>
      </w:pPr>
      <w:r>
        <w:t>D’un ordinateur de bureau ou portable</w:t>
      </w:r>
    </w:p>
    <w:p w14:paraId="1BCF550B" w14:textId="77777777" w:rsidR="009E1FD4" w:rsidRDefault="009E1FD4" w:rsidP="009E1FD4">
      <w:pPr>
        <w:numPr>
          <w:ilvl w:val="0"/>
          <w:numId w:val="3"/>
        </w:numPr>
        <w:spacing w:before="120"/>
        <w:ind w:left="85" w:hanging="357"/>
        <w:jc w:val="both"/>
      </w:pPr>
      <w:r>
        <w:t>D’une connexion Internet</w:t>
      </w:r>
    </w:p>
    <w:p w14:paraId="7BFE4808" w14:textId="77777777" w:rsidR="009E1FD4" w:rsidRDefault="009E1FD4" w:rsidP="009E1FD4">
      <w:pPr>
        <w:numPr>
          <w:ilvl w:val="0"/>
          <w:numId w:val="3"/>
        </w:numPr>
        <w:spacing w:before="120"/>
        <w:ind w:left="85" w:hanging="357"/>
        <w:jc w:val="both"/>
      </w:pPr>
      <w:r>
        <w:t xml:space="preserve">Du logiciel </w:t>
      </w:r>
      <w:proofErr w:type="spellStart"/>
      <w:r w:rsidRPr="00666A18">
        <w:rPr>
          <w:b/>
        </w:rPr>
        <w:t>eID</w:t>
      </w:r>
      <w:proofErr w:type="spellEnd"/>
    </w:p>
    <w:p w14:paraId="651E4E38" w14:textId="77777777" w:rsidR="009E1FD4" w:rsidRDefault="009E1FD4" w:rsidP="009E1FD4">
      <w:pPr>
        <w:numPr>
          <w:ilvl w:val="0"/>
          <w:numId w:val="3"/>
        </w:numPr>
        <w:spacing w:before="120"/>
        <w:ind w:left="85" w:hanging="357"/>
        <w:jc w:val="both"/>
      </w:pPr>
      <w:r>
        <w:t xml:space="preserve">D’un lecteur de cartes </w:t>
      </w:r>
      <w:proofErr w:type="spellStart"/>
      <w:r>
        <w:t>eID</w:t>
      </w:r>
      <w:proofErr w:type="spellEnd"/>
    </w:p>
    <w:p w14:paraId="56ABA929" w14:textId="77777777" w:rsidR="009E1FD4" w:rsidRDefault="009E1FD4" w:rsidP="009E1FD4">
      <w:pPr>
        <w:numPr>
          <w:ilvl w:val="0"/>
          <w:numId w:val="3"/>
        </w:numPr>
        <w:spacing w:before="120"/>
        <w:ind w:left="85" w:hanging="357"/>
        <w:jc w:val="both"/>
      </w:pPr>
      <w:r>
        <w:t>De votre carte d’identité électronique (</w:t>
      </w:r>
      <w:proofErr w:type="spellStart"/>
      <w:r>
        <w:t>eID</w:t>
      </w:r>
      <w:proofErr w:type="spellEnd"/>
      <w:r>
        <w:t xml:space="preserve">) et votre code PIN personnel </w:t>
      </w:r>
    </w:p>
    <w:p w14:paraId="26076A2A" w14:textId="4028CCA8" w:rsidR="009E1FD4" w:rsidRPr="00D42ACF" w:rsidRDefault="009E1FD4" w:rsidP="009E1FD4">
      <w:pPr>
        <w:pStyle w:val="Titre3"/>
        <w:numPr>
          <w:ilvl w:val="0"/>
          <w:numId w:val="19"/>
        </w:numPr>
        <w:mirrorIndents/>
        <w:jc w:val="both"/>
      </w:pPr>
      <w:bookmarkStart w:id="12" w:name="_Toc512341423"/>
      <w:bookmarkStart w:id="13" w:name="_Toc520189774"/>
      <w:r w:rsidRPr="00D42ACF">
        <w:t>Instal</w:t>
      </w:r>
      <w:r w:rsidR="00456936">
        <w:t>l</w:t>
      </w:r>
      <w:r w:rsidRPr="00D42ACF">
        <w:t>ation du logiciel eID</w:t>
      </w:r>
      <w:bookmarkEnd w:id="12"/>
      <w:bookmarkEnd w:id="13"/>
    </w:p>
    <w:p w14:paraId="0580914C" w14:textId="3F1161E9" w:rsidR="009E1FD4" w:rsidRDefault="009E1FD4" w:rsidP="002F51E8">
      <w:pPr>
        <w:spacing w:before="120"/>
        <w:ind w:left="-993"/>
      </w:pPr>
      <w:r>
        <w:t xml:space="preserve">Si le logiciel </w:t>
      </w:r>
      <w:proofErr w:type="spellStart"/>
      <w:r>
        <w:t>eID</w:t>
      </w:r>
      <w:proofErr w:type="spellEnd"/>
      <w:r>
        <w:t xml:space="preserve"> n’est pas encore installé sur votre ordinateur, vous pourrez le télécharger à cette adresse : </w:t>
      </w:r>
      <w:hyperlink r:id="rId18" w:history="1">
        <w:r w:rsidR="00BE182B" w:rsidRPr="00EA7501">
          <w:rPr>
            <w:rStyle w:val="Lienhypertexte"/>
          </w:rPr>
          <w:t>https://eid.belgium.be/fr</w:t>
        </w:r>
      </w:hyperlink>
      <w:r>
        <w:t>.</w:t>
      </w:r>
      <w:r w:rsidR="00BE182B">
        <w:t xml:space="preserve"> </w:t>
      </w:r>
    </w:p>
    <w:p w14:paraId="3052C164" w14:textId="77777777" w:rsidR="009E1FD4" w:rsidRDefault="009E1FD4" w:rsidP="009E1FD4">
      <w:pPr>
        <w:spacing w:before="120"/>
        <w:ind w:left="-993"/>
      </w:pPr>
      <w:r>
        <w:t xml:space="preserve">Une fois le fichier téléchargé, lancez l’installation du </w:t>
      </w:r>
      <w:r w:rsidRPr="00BC605C">
        <w:rPr>
          <w:b/>
        </w:rPr>
        <w:t>logiciel</w:t>
      </w:r>
      <w:r>
        <w:t xml:space="preserve">. Attention, il est indispensable, lors de cette étape, que votre lecteur de carte </w:t>
      </w:r>
      <w:proofErr w:type="spellStart"/>
      <w:r w:rsidRPr="00BC605C">
        <w:rPr>
          <w:b/>
        </w:rPr>
        <w:t>eID</w:t>
      </w:r>
      <w:proofErr w:type="spellEnd"/>
      <w:r>
        <w:t xml:space="preserve"> soir connecté à votre ordinateur. En effet, à la fin de l’installation, le logiciel vous demandera de lancer un « </w:t>
      </w:r>
      <w:r w:rsidRPr="00BC605C">
        <w:rPr>
          <w:b/>
        </w:rPr>
        <w:t>Test</w:t>
      </w:r>
      <w:r>
        <w:t xml:space="preserve"> de connexion » et de choisir votre </w:t>
      </w:r>
      <w:r w:rsidRPr="00BC605C">
        <w:rPr>
          <w:b/>
        </w:rPr>
        <w:t>certificat</w:t>
      </w:r>
      <w:r>
        <w:t xml:space="preserve"> d’identification.</w:t>
      </w:r>
      <w:r>
        <w:rPr>
          <w:noProof/>
        </w:rPr>
        <mc:AlternateContent>
          <mc:Choice Requires="wps">
            <w:drawing>
              <wp:anchor distT="91440" distB="91440" distL="114300" distR="114300" simplePos="0" relativeHeight="251966464" behindDoc="1" locked="0" layoutInCell="1" allowOverlap="1" wp14:anchorId="2062F8CF" wp14:editId="2462351D">
                <wp:simplePos x="0" y="0"/>
                <wp:positionH relativeFrom="page">
                  <wp:posOffset>1683385</wp:posOffset>
                </wp:positionH>
                <wp:positionV relativeFrom="paragraph">
                  <wp:posOffset>337185</wp:posOffset>
                </wp:positionV>
                <wp:extent cx="5079365" cy="704215"/>
                <wp:effectExtent l="0" t="0" r="0" b="0"/>
                <wp:wrapTight wrapText="bothSides">
                  <wp:wrapPolygon edited="0">
                    <wp:start x="308" y="-253"/>
                    <wp:lineTo x="-38" y="760"/>
                    <wp:lineTo x="-38" y="20100"/>
                    <wp:lineTo x="232" y="21600"/>
                    <wp:lineTo x="270" y="21600"/>
                    <wp:lineTo x="21330" y="21600"/>
                    <wp:lineTo x="21368" y="21600"/>
                    <wp:lineTo x="21638" y="19847"/>
                    <wp:lineTo x="21638" y="2006"/>
                    <wp:lineTo x="21522" y="760"/>
                    <wp:lineTo x="21292" y="-253"/>
                    <wp:lineTo x="308" y="-253"/>
                  </wp:wrapPolygon>
                </wp:wrapTight>
                <wp:docPr id="1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79365" cy="704215"/>
                        </a:xfrm>
                        <a:prstGeom prst="roundRect">
                          <a:avLst>
                            <a:gd name="adj" fmla="val 16667"/>
                          </a:avLst>
                        </a:prstGeom>
                        <a:noFill/>
                        <a:ln w="19050" cmpd="sng">
                          <a:solidFill>
                            <a:srgbClr val="4D5765"/>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67B8AC9C" w14:textId="77777777" w:rsidR="009E1FD4" w:rsidRPr="00B6141A" w:rsidRDefault="009E1FD4" w:rsidP="009E1FD4">
                            <w:pPr>
                              <w:rPr>
                                <w:iCs/>
                                <w:color w:val="4D5765"/>
                                <w:sz w:val="24"/>
                              </w:rPr>
                            </w:pPr>
                            <w:r>
                              <w:rPr>
                                <w:b/>
                                <w:iCs/>
                                <w:color w:val="4D5765"/>
                                <w:szCs w:val="24"/>
                              </w:rPr>
                              <w:t xml:space="preserve">ATTENTION ! </w:t>
                            </w:r>
                            <w:r w:rsidRPr="00B6141A">
                              <w:rPr>
                                <w:iCs/>
                                <w:color w:val="4D5765"/>
                                <w:szCs w:val="24"/>
                              </w:rPr>
                              <w:t xml:space="preserve">Si vous utilisez le navigateur </w:t>
                            </w:r>
                            <w:r w:rsidRPr="00B6141A">
                              <w:rPr>
                                <w:i/>
                                <w:iCs/>
                                <w:color w:val="4D5765"/>
                                <w:szCs w:val="24"/>
                              </w:rPr>
                              <w:t>Firefox</w:t>
                            </w:r>
                            <w:r w:rsidRPr="00B6141A">
                              <w:rPr>
                                <w:iCs/>
                                <w:color w:val="4D5765"/>
                                <w:szCs w:val="24"/>
                              </w:rPr>
                              <w:t xml:space="preserve">, vous devrez installer le module complémentaire « </w:t>
                            </w:r>
                            <w:proofErr w:type="spellStart"/>
                            <w:r w:rsidRPr="00B6141A">
                              <w:rPr>
                                <w:iCs/>
                                <w:color w:val="4D5765"/>
                                <w:szCs w:val="24"/>
                              </w:rPr>
                              <w:t>eID</w:t>
                            </w:r>
                            <w:proofErr w:type="spellEnd"/>
                            <w:r w:rsidRPr="00B6141A">
                              <w:rPr>
                                <w:iCs/>
                                <w:color w:val="4D5765"/>
                                <w:szCs w:val="24"/>
                              </w:rPr>
                              <w:t xml:space="preserve"> Belgique ». Vous trouverez toutes les informations utiles à l’installation de ce module </w:t>
                            </w:r>
                            <w:hyperlink r:id="rId19" w:history="1">
                              <w:r w:rsidRPr="00B6141A">
                                <w:rPr>
                                  <w:rStyle w:val="Lienhypertexte"/>
                                  <w:szCs w:val="24"/>
                                </w:rPr>
                                <w:t>ICI</w:t>
                              </w:r>
                            </w:hyperlink>
                            <w:r w:rsidRPr="00B6141A">
                              <w:rPr>
                                <w:iCs/>
                                <w:color w:val="4D5765"/>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062F8CF" id="Zone de texte 2" o:spid="_x0000_s1026" style="position:absolute;left:0;text-align:left;margin-left:132.55pt;margin-top:26.55pt;width:399.95pt;height:55.45pt;z-index:-25135001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" filled="f" strokecolor="#4d5765" strokeweight="1.5pt">
                <v:stroke joinstyle="miter"/>
                <v:textbox>
                  <w:txbxContent>
                    <w:p w14:paraId="67B8AC9C" w14:textId="77777777" w:rsidR="009E1FD4" w:rsidRPr="00B6141A" w:rsidRDefault="009E1FD4" w:rsidP="009E1FD4">
                      <w:pPr>
                        <w:rPr>
                          <w:iCs/>
                          <w:color w:val="4D5765"/>
                          <w:sz w:val="24"/>
                        </w:rPr>
                      </w:pPr>
                      <w:r>
                        <w:rPr>
                          <w:b/>
                          <w:iCs/>
                          <w:color w:val="4D5765"/>
                          <w:szCs w:val="24"/>
                        </w:rPr>
                        <w:t xml:space="preserve">ATTENTION ! </w:t>
                      </w:r>
                      <w:r w:rsidRPr="00B6141A">
                        <w:rPr>
                          <w:iCs/>
                          <w:color w:val="4D5765"/>
                          <w:szCs w:val="24"/>
                        </w:rPr>
                        <w:t xml:space="preserve">Si vous utilisez le navigateur </w:t>
                      </w:r>
                      <w:r w:rsidRPr="00B6141A">
                        <w:rPr>
                          <w:i/>
                          <w:iCs/>
                          <w:color w:val="4D5765"/>
                          <w:szCs w:val="24"/>
                        </w:rPr>
                        <w:t>Firefox</w:t>
                      </w:r>
                      <w:r w:rsidRPr="00B6141A">
                        <w:rPr>
                          <w:iCs/>
                          <w:color w:val="4D5765"/>
                          <w:szCs w:val="24"/>
                        </w:rPr>
                        <w:t xml:space="preserve">, vous devrez installer le module complémentaire « </w:t>
                      </w:r>
                      <w:proofErr w:type="spellStart"/>
                      <w:r w:rsidRPr="00B6141A">
                        <w:rPr>
                          <w:iCs/>
                          <w:color w:val="4D5765"/>
                          <w:szCs w:val="24"/>
                        </w:rPr>
                        <w:t>eID</w:t>
                      </w:r>
                      <w:proofErr w:type="spellEnd"/>
                      <w:r w:rsidRPr="00B6141A">
                        <w:rPr>
                          <w:iCs/>
                          <w:color w:val="4D5765"/>
                          <w:szCs w:val="24"/>
                        </w:rPr>
                        <w:t xml:space="preserve"> Belgique ». Vous trouverez toutes les informations utiles à l’installation de ce module </w:t>
                      </w:r>
                      <w:hyperlink r:id="rId20" w:history="1">
                        <w:r w:rsidRPr="00B6141A">
                          <w:rPr>
                            <w:rStyle w:val="Lienhypertexte"/>
                            <w:szCs w:val="24"/>
                          </w:rPr>
                          <w:t>ICI</w:t>
                        </w:r>
                      </w:hyperlink>
                      <w:r w:rsidRPr="00B6141A">
                        <w:rPr>
                          <w:iCs/>
                          <w:color w:val="4D5765"/>
                          <w:szCs w:val="24"/>
                        </w:rPr>
                        <w:t>.</w:t>
                      </w:r>
                    </w:p>
                  </w:txbxContent>
                </v:textbox>
                <w10:wrap type="tight" anchorx="page"/>
              </v:roundrect>
            </w:pict>
          </mc:Fallback>
        </mc:AlternateContent>
      </w:r>
      <w:r>
        <w:t xml:space="preserve">  </w:t>
      </w:r>
    </w:p>
    <w:p w14:paraId="1E2A95F9" w14:textId="77777777" w:rsidR="00235081" w:rsidRDefault="00235081" w:rsidP="009C169D">
      <w:pPr>
        <w:pStyle w:val="Titre20"/>
      </w:pPr>
      <w:r>
        <w:br w:type="page"/>
      </w:r>
    </w:p>
    <w:p w14:paraId="0EBFFDA3" w14:textId="1D88A4E5" w:rsidR="006D11F0" w:rsidRDefault="00E0360C" w:rsidP="009C169D">
      <w:pPr>
        <w:pStyle w:val="Titre20"/>
      </w:pPr>
      <w:bookmarkStart w:id="14" w:name="_Toc520189775"/>
      <w:r>
        <w:lastRenderedPageBreak/>
        <w:t>É</w:t>
      </w:r>
      <w:r w:rsidR="009E1FD4">
        <w:t>tape 2</w:t>
      </w:r>
      <w:r w:rsidR="006D11F0">
        <w:t xml:space="preserve"> – </w:t>
      </w:r>
      <w:r w:rsidR="002B31B2">
        <w:t>Accès et autorisations</w:t>
      </w:r>
      <w:bookmarkEnd w:id="14"/>
    </w:p>
    <w:p w14:paraId="535830DF" w14:textId="526BECE4" w:rsidR="006D11F0" w:rsidRDefault="006D11F0" w:rsidP="006D11F0">
      <w:pPr>
        <w:ind w:left="-993"/>
      </w:pPr>
      <w:r>
        <w:t xml:space="preserve">L’accès à ce module ne pourra se faire qu’après avoir reçu les </w:t>
      </w:r>
      <w:r w:rsidR="00B07A6C" w:rsidRPr="00B07A6C">
        <w:rPr>
          <w:b/>
        </w:rPr>
        <w:t>autorisations</w:t>
      </w:r>
      <w:r>
        <w:t xml:space="preserve"> nécessaires par les autorités compétentes. Chaq</w:t>
      </w:r>
      <w:r w:rsidR="003D0FD8">
        <w:t>ue utilisateur se verra attribuer</w:t>
      </w:r>
      <w:r>
        <w:t xml:space="preserve"> un rôle particulier </w:t>
      </w:r>
      <w:bookmarkStart w:id="15" w:name="_Hlk508609409"/>
      <w:r>
        <w:t xml:space="preserve">qui </w:t>
      </w:r>
      <w:r w:rsidR="00E82E4C">
        <w:t>se traduira par</w:t>
      </w:r>
      <w:r>
        <w:t xml:space="preserve"> </w:t>
      </w:r>
      <w:bookmarkEnd w:id="15"/>
      <w:r>
        <w:t xml:space="preserve">des </w:t>
      </w:r>
      <w:r w:rsidRPr="00B07A6C">
        <w:rPr>
          <w:b/>
        </w:rPr>
        <w:t>permissions</w:t>
      </w:r>
      <w:r>
        <w:t xml:space="preserve"> plus ou moins </w:t>
      </w:r>
      <w:r w:rsidRPr="00B07A6C">
        <w:rPr>
          <w:b/>
        </w:rPr>
        <w:t>étendues</w:t>
      </w:r>
      <w:r>
        <w:t xml:space="preserve"> pour l’accès aux données de contact et à leur modification.</w:t>
      </w:r>
    </w:p>
    <w:p w14:paraId="1C88CB30" w14:textId="4DDECD83" w:rsidR="009C169D" w:rsidRDefault="00E0360C" w:rsidP="009C169D">
      <w:pPr>
        <w:pStyle w:val="Titre20"/>
      </w:pPr>
      <w:bookmarkStart w:id="16" w:name="_Toc520189776"/>
      <w:r>
        <w:t>É</w:t>
      </w:r>
      <w:r w:rsidR="009C169D">
        <w:t xml:space="preserve">tape </w:t>
      </w:r>
      <w:r w:rsidR="009E1FD4">
        <w:t>3</w:t>
      </w:r>
      <w:r w:rsidR="009C169D">
        <w:t xml:space="preserve"> – Connexion au module</w:t>
      </w:r>
      <w:bookmarkEnd w:id="16"/>
    </w:p>
    <w:p w14:paraId="6C400723" w14:textId="77777777" w:rsidR="009C169D" w:rsidRPr="00BE49B0" w:rsidRDefault="009C169D" w:rsidP="00EF5C0E">
      <w:pPr>
        <w:pStyle w:val="Titre3"/>
      </w:pPr>
      <w:bookmarkStart w:id="17" w:name="_Toc520189777"/>
      <w:r w:rsidRPr="00BE49B0">
        <w:t>Accéder au module d’encodage</w:t>
      </w:r>
      <w:bookmarkEnd w:id="17"/>
    </w:p>
    <w:p w14:paraId="251ABE6C" w14:textId="68069369" w:rsidR="009F2D66" w:rsidRDefault="009C169D" w:rsidP="009F2D66">
      <w:pPr>
        <w:ind w:left="-993"/>
      </w:pPr>
      <w:r>
        <w:t>L’accès en ligne au module d’encodage</w:t>
      </w:r>
      <w:r w:rsidR="006D11F0">
        <w:t xml:space="preserve"> des données de contact</w:t>
      </w:r>
      <w:r>
        <w:t xml:space="preserve"> est possible à partir d’une URL</w:t>
      </w:r>
      <w:r w:rsidR="00A8210D">
        <w:t xml:space="preserve"> communiquée par</w:t>
      </w:r>
      <w:r w:rsidR="00235081">
        <w:t xml:space="preserve"> la </w:t>
      </w:r>
      <w:r w:rsidR="00857354">
        <w:t>DGO Pouvoirs locaux – Action sociale – Cellule élections.</w:t>
      </w:r>
      <w:bookmarkStart w:id="18" w:name="_GoBack"/>
      <w:bookmarkEnd w:id="18"/>
    </w:p>
    <w:p w14:paraId="7D67A2EB" w14:textId="57825938" w:rsidR="009F2D66" w:rsidRDefault="009F2D66" w:rsidP="009F2D66">
      <w:pPr>
        <w:ind w:left="-993"/>
      </w:pPr>
    </w:p>
    <w:p w14:paraId="3EA5ACCF" w14:textId="77777777" w:rsidR="009F2D66" w:rsidRPr="00CE4CB5" w:rsidRDefault="009F2D66" w:rsidP="009F2D66">
      <w:pPr>
        <w:ind w:left="-993"/>
        <w:sectPr w:rsidR="009F2D66" w:rsidRPr="00CE4CB5" w:rsidSect="0095424E">
          <w:headerReference w:type="default" r:id="rId21"/>
          <w:footerReference w:type="default" r:id="rId22"/>
          <w:type w:val="continuous"/>
          <w:pgSz w:w="12240" w:h="15840" w:code="1"/>
          <w:pgMar w:top="1800" w:right="1195" w:bottom="1440" w:left="3355" w:header="1020" w:footer="0" w:gutter="0"/>
          <w:cols w:space="360"/>
          <w:titlePg/>
          <w:docGrid w:linePitch="299"/>
        </w:sectPr>
      </w:pPr>
    </w:p>
    <w:p w14:paraId="0E08051C" w14:textId="52E571FB" w:rsidR="009F2D66" w:rsidRDefault="009F2D66" w:rsidP="009F2D66">
      <w:pPr>
        <w:ind w:left="-993"/>
      </w:pPr>
      <w:r>
        <w:rPr>
          <w:noProof/>
        </w:rPr>
        <w:drawing>
          <wp:anchor distT="0" distB="0" distL="114300" distR="114300" simplePos="0" relativeHeight="251969536" behindDoc="0" locked="0" layoutInCell="1" allowOverlap="1" wp14:anchorId="021FB402" wp14:editId="669C64B0">
            <wp:simplePos x="0" y="0"/>
            <wp:positionH relativeFrom="column">
              <wp:posOffset>2012867</wp:posOffset>
            </wp:positionH>
            <wp:positionV relativeFrom="paragraph">
              <wp:posOffset>857250</wp:posOffset>
            </wp:positionV>
            <wp:extent cx="2772410" cy="1435100"/>
            <wp:effectExtent l="0" t="0" r="8890" b="0"/>
            <wp:wrapTopAndBottom/>
            <wp:docPr id="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2410"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970560" behindDoc="0" locked="0" layoutInCell="1" allowOverlap="1" wp14:anchorId="3AAD1B0A" wp14:editId="18CF94E6">
                <wp:simplePos x="0" y="0"/>
                <wp:positionH relativeFrom="column">
                  <wp:posOffset>1511604</wp:posOffset>
                </wp:positionH>
                <wp:positionV relativeFrom="paragraph">
                  <wp:posOffset>1579245</wp:posOffset>
                </wp:positionV>
                <wp:extent cx="430530" cy="0"/>
                <wp:effectExtent l="0" t="76200" r="26670" b="95250"/>
                <wp:wrapNone/>
                <wp:docPr id="2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straightConnector1">
                          <a:avLst/>
                        </a:prstGeom>
                        <a:noFill/>
                        <a:ln w="19050" cmpd="sng">
                          <a:solidFill>
                            <a:schemeClr val="dk1">
                              <a:lumMod val="100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l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52477C" id="_x0000_t32" coordsize="21600,21600" o:spt="32" o:oned="t" path="m,l21600,21600e" filled="f">
                <v:path arrowok="t" fillok="f" o:connecttype="none"/>
                <o:lock v:ext="edit" shapetype="t"/>
              </v:shapetype>
              <v:shape id="AutoShape 15" o:spid="_x0000_s1026" type="#_x0000_t32" style="position:absolute;margin-left:119pt;margin-top:124.35pt;width:33.9pt;height:0;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" strokecolor="black [3200]" strokeweight="1.5pt">
                <v:stroke endarrow="block"/>
                <v:shadow color="#7f7f7f [1601]" offset="1pt"/>
              </v:shape>
            </w:pict>
          </mc:Fallback>
        </mc:AlternateContent>
      </w:r>
      <w:r>
        <w:rPr>
          <w:noProof/>
        </w:rPr>
        <w:drawing>
          <wp:anchor distT="0" distB="0" distL="114300" distR="114300" simplePos="0" relativeHeight="251968512" behindDoc="0" locked="0" layoutInCell="1" allowOverlap="1" wp14:anchorId="160DE87E" wp14:editId="6E8FF0AD">
            <wp:simplePos x="0" y="0"/>
            <wp:positionH relativeFrom="margin">
              <wp:posOffset>-1206583</wp:posOffset>
            </wp:positionH>
            <wp:positionV relativeFrom="paragraph">
              <wp:posOffset>811309</wp:posOffset>
            </wp:positionV>
            <wp:extent cx="2593340" cy="1474470"/>
            <wp:effectExtent l="0" t="0" r="0" b="0"/>
            <wp:wrapTopAndBottom/>
            <wp:docPr id="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334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3BE7">
        <w:t xml:space="preserve">Une fois sur la page de </w:t>
      </w:r>
      <w:r w:rsidRPr="00ED3BE7">
        <w:rPr>
          <w:b/>
        </w:rPr>
        <w:t>connexion</w:t>
      </w:r>
      <w:r w:rsidRPr="00ED3BE7">
        <w:t xml:space="preserve">, connectez votre carte </w:t>
      </w:r>
      <w:proofErr w:type="spellStart"/>
      <w:r w:rsidRPr="00ED3BE7">
        <w:rPr>
          <w:b/>
        </w:rPr>
        <w:t>eID</w:t>
      </w:r>
      <w:proofErr w:type="spellEnd"/>
      <w:r w:rsidRPr="00ED3BE7">
        <w:t xml:space="preserve"> à votre ordinateur et cliquez sur </w:t>
      </w:r>
      <w:r w:rsidRPr="00ED3BE7">
        <w:rPr>
          <w:b/>
        </w:rPr>
        <w:t>l’image</w:t>
      </w:r>
      <w:r w:rsidRPr="00ED3BE7">
        <w:t xml:space="preserve"> de l’écran d’accueil. Ensuite, vous arriverez sur la page d’identification </w:t>
      </w:r>
      <w:proofErr w:type="spellStart"/>
      <w:r w:rsidRPr="00ED3BE7">
        <w:t>eID</w:t>
      </w:r>
      <w:proofErr w:type="spellEnd"/>
      <w:r w:rsidRPr="00ED3BE7">
        <w:t>, cliquez sur ‘</w:t>
      </w:r>
      <w:r w:rsidRPr="00ED3BE7">
        <w:rPr>
          <w:b/>
        </w:rPr>
        <w:t>S’identifier’</w:t>
      </w:r>
      <w:r w:rsidRPr="00ED3BE7">
        <w:t>. Une fois le certificat sélectionné et le code PIN e</w:t>
      </w:r>
      <w:r w:rsidR="00235081">
        <w:t>ncodé, vous accédez au module d’encodage des données de contact.</w:t>
      </w:r>
    </w:p>
    <w:p w14:paraId="64B8CEC6" w14:textId="77777777" w:rsidR="009F2D66" w:rsidRDefault="009F2D66" w:rsidP="009F2D66"/>
    <w:p w14:paraId="20E16656" w14:textId="77777777" w:rsidR="009F2D66" w:rsidRDefault="009F2D66" w:rsidP="009F2D66">
      <w:pPr>
        <w:ind w:left="-993"/>
      </w:pPr>
      <w:r>
        <w:t>Lors de votre première connexion</w:t>
      </w:r>
      <w:r w:rsidRPr="006F6A49">
        <w:t>,</w:t>
      </w:r>
      <w:r>
        <w:t xml:space="preserve"> le système vous demandera un complément d’identification sur votre adresse e-mail et un numéro de téléphone. Ces informations obligatoires ne vous seront plus demandées par la suite mais vous pourrez toujours les modifier a posteriori. </w:t>
      </w:r>
      <w:r w:rsidRPr="006F6A49">
        <w:t xml:space="preserve"> </w:t>
      </w:r>
    </w:p>
    <w:p w14:paraId="56527D1B" w14:textId="7CE04D93" w:rsidR="002B31B2" w:rsidRDefault="002B31B2" w:rsidP="009F2D66">
      <w:pPr>
        <w:ind w:left="-993"/>
      </w:pPr>
    </w:p>
    <w:p w14:paraId="1795B65F" w14:textId="77777777" w:rsidR="002E500E" w:rsidRDefault="002E500E" w:rsidP="00232F4C">
      <w:pPr>
        <w:pStyle w:val="Titre20"/>
      </w:pPr>
      <w:r>
        <w:br w:type="page"/>
      </w:r>
    </w:p>
    <w:p w14:paraId="5A52F500" w14:textId="726E96A2" w:rsidR="005F6105" w:rsidRPr="00232F4C" w:rsidRDefault="00E0360C" w:rsidP="00232F4C">
      <w:pPr>
        <w:pStyle w:val="Titre20"/>
      </w:pPr>
      <w:bookmarkStart w:id="19" w:name="_Toc520189778"/>
      <w:r>
        <w:lastRenderedPageBreak/>
        <w:t>É</w:t>
      </w:r>
      <w:r w:rsidR="00AA2873" w:rsidRPr="00232F4C">
        <w:t xml:space="preserve">tape </w:t>
      </w:r>
      <w:r w:rsidR="009E1FD4">
        <w:t>4</w:t>
      </w:r>
      <w:r w:rsidR="00AA2873" w:rsidRPr="00232F4C">
        <w:t xml:space="preserve"> - </w:t>
      </w:r>
      <w:r w:rsidR="001E3897" w:rsidRPr="00232F4C">
        <w:t>E</w:t>
      </w:r>
      <w:r w:rsidR="000F0D62" w:rsidRPr="00232F4C">
        <w:t xml:space="preserve">ncodage des </w:t>
      </w:r>
      <w:r w:rsidR="002B31B2">
        <w:t>données de contact</w:t>
      </w:r>
      <w:bookmarkEnd w:id="19"/>
    </w:p>
    <w:p w14:paraId="4F21F879" w14:textId="0476CC03" w:rsidR="005F6105" w:rsidRPr="00CE4CB5" w:rsidRDefault="002B31B2" w:rsidP="00EF5C0E">
      <w:pPr>
        <w:pStyle w:val="Titre3"/>
        <w:numPr>
          <w:ilvl w:val="0"/>
          <w:numId w:val="15"/>
        </w:numPr>
      </w:pPr>
      <w:bookmarkStart w:id="20" w:name="_Toc35154379"/>
      <w:bookmarkStart w:id="21" w:name="_Toc35154902"/>
      <w:bookmarkStart w:id="22" w:name="_Toc36023001"/>
      <w:bookmarkStart w:id="23" w:name="_Toc520189779"/>
      <w:bookmarkEnd w:id="20"/>
      <w:bookmarkEnd w:id="21"/>
      <w:bookmarkEnd w:id="22"/>
      <w:r>
        <w:t>Ajouter une nouvelle entité</w:t>
      </w:r>
      <w:bookmarkEnd w:id="23"/>
    </w:p>
    <w:p w14:paraId="2051F10B" w14:textId="77777777" w:rsidR="004509BD" w:rsidRDefault="004509BD" w:rsidP="004509BD">
      <w:pPr>
        <w:sectPr w:rsidR="004509BD" w:rsidSect="00FD5C3F">
          <w:headerReference w:type="default" r:id="rId25"/>
          <w:footerReference w:type="default" r:id="rId26"/>
          <w:type w:val="continuous"/>
          <w:pgSz w:w="12240" w:h="15840" w:code="1"/>
          <w:pgMar w:top="1800" w:right="1195" w:bottom="1440" w:left="3355" w:header="965" w:footer="965" w:gutter="0"/>
          <w:cols w:space="360"/>
          <w:titlePg/>
        </w:sectPr>
      </w:pPr>
      <w:bookmarkStart w:id="24" w:name="_Toc35154381"/>
      <w:bookmarkStart w:id="25" w:name="_Toc35154904"/>
      <w:bookmarkStart w:id="26" w:name="_Toc36023003"/>
    </w:p>
    <w:p w14:paraId="0298E773" w14:textId="5DB581C3" w:rsidR="004509BD" w:rsidRDefault="004509BD" w:rsidP="00C921B5">
      <w:pPr>
        <w:ind w:left="-993"/>
      </w:pPr>
      <w:r>
        <w:t xml:space="preserve">Une fois </w:t>
      </w:r>
      <w:r w:rsidR="004A1AB2">
        <w:rPr>
          <w:b/>
        </w:rPr>
        <w:t>authentifié</w:t>
      </w:r>
      <w:r>
        <w:t xml:space="preserve">, vous accédez à </w:t>
      </w:r>
      <w:r w:rsidR="002B31B2">
        <w:t xml:space="preserve">l’interface qui reprend la liste des </w:t>
      </w:r>
      <w:r w:rsidR="002B31B2" w:rsidRPr="00EC53AF">
        <w:rPr>
          <w:b/>
        </w:rPr>
        <w:t>entités</w:t>
      </w:r>
      <w:r w:rsidR="002B31B2">
        <w:t xml:space="preserve"> déjà ajoutées</w:t>
      </w:r>
      <w:r w:rsidR="004A1AB2">
        <w:t xml:space="preserve">. </w:t>
      </w:r>
      <w:r w:rsidR="002B31B2">
        <w:t xml:space="preserve">Si aucune entité n’a encore été encodée, le système vous permet d’en </w:t>
      </w:r>
      <w:r w:rsidR="002B31B2" w:rsidRPr="00EC53AF">
        <w:rPr>
          <w:b/>
        </w:rPr>
        <w:t>ajouter</w:t>
      </w:r>
      <w:r w:rsidR="002B31B2">
        <w:t xml:space="preserve"> une à l’aide du </w:t>
      </w:r>
      <w:r w:rsidR="002B31B2" w:rsidRPr="00B07A6C">
        <w:rPr>
          <w:b/>
        </w:rPr>
        <w:t>code</w:t>
      </w:r>
      <w:r w:rsidR="002B31B2">
        <w:t xml:space="preserve"> </w:t>
      </w:r>
      <w:r w:rsidR="00F57637">
        <w:t xml:space="preserve">de l’entité </w:t>
      </w:r>
      <w:r w:rsidR="002B31B2">
        <w:t xml:space="preserve">et du </w:t>
      </w:r>
      <w:r w:rsidR="002B31B2" w:rsidRPr="00B07A6C">
        <w:rPr>
          <w:b/>
        </w:rPr>
        <w:t>mot de passe</w:t>
      </w:r>
      <w:r w:rsidR="002B31B2">
        <w:t xml:space="preserve"> qui vous ont été préalablement </w:t>
      </w:r>
      <w:r w:rsidR="00B07A6C">
        <w:t>donnés</w:t>
      </w:r>
      <w:r w:rsidR="002B31B2">
        <w:t>.</w:t>
      </w:r>
    </w:p>
    <w:p w14:paraId="6FB570E4" w14:textId="38C600CE" w:rsidR="002B31B2" w:rsidRDefault="00EC53AF" w:rsidP="00C921B5">
      <w:pPr>
        <w:ind w:left="-993"/>
      </w:pPr>
      <w:r>
        <w:rPr>
          <w:noProof/>
        </w:rPr>
        <w:drawing>
          <wp:anchor distT="0" distB="0" distL="114300" distR="114300" simplePos="0" relativeHeight="251769856" behindDoc="0" locked="0" layoutInCell="1" allowOverlap="1" wp14:anchorId="686CA3E8" wp14:editId="231114BC">
            <wp:simplePos x="0" y="0"/>
            <wp:positionH relativeFrom="column">
              <wp:posOffset>117475</wp:posOffset>
            </wp:positionH>
            <wp:positionV relativeFrom="paragraph">
              <wp:posOffset>172085</wp:posOffset>
            </wp:positionV>
            <wp:extent cx="3819525" cy="1814671"/>
            <wp:effectExtent l="0" t="0" r="0" b="0"/>
            <wp:wrapTopAndBottom/>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G_71.jpg"/>
                    <pic:cNvPicPr/>
                  </pic:nvPicPr>
                  <pic:blipFill>
                    <a:blip r:embed="rId27">
                      <a:extLst>
                        <a:ext uri="{28A0092B-C50C-407E-A947-70E740481C1C}">
                          <a14:useLocalDpi xmlns:a14="http://schemas.microsoft.com/office/drawing/2010/main" val="0"/>
                        </a:ext>
                      </a:extLst>
                    </a:blip>
                    <a:stretch>
                      <a:fillRect/>
                    </a:stretch>
                  </pic:blipFill>
                  <pic:spPr>
                    <a:xfrm>
                      <a:off x="0" y="0"/>
                      <a:ext cx="3819525" cy="1814671"/>
                    </a:xfrm>
                    <a:prstGeom prst="rect">
                      <a:avLst/>
                    </a:prstGeom>
                  </pic:spPr>
                </pic:pic>
              </a:graphicData>
            </a:graphic>
          </wp:anchor>
        </w:drawing>
      </w:r>
    </w:p>
    <w:p w14:paraId="2E8CD325" w14:textId="5ED1FC39" w:rsidR="002B31B2" w:rsidRDefault="002B31B2" w:rsidP="00C921B5">
      <w:pPr>
        <w:ind w:left="-993"/>
      </w:pPr>
    </w:p>
    <w:p w14:paraId="5EE94F4D" w14:textId="67E35945" w:rsidR="00EC53AF" w:rsidRDefault="00EC53AF" w:rsidP="00EC53AF">
      <w:pPr>
        <w:ind w:left="-993"/>
      </w:pPr>
      <w:r>
        <w:t>Lors de l’ajout d</w:t>
      </w:r>
      <w:r w:rsidR="00F57637">
        <w:t xml:space="preserve">’une nouvelle </w:t>
      </w:r>
      <w:r w:rsidRPr="00EC53AF">
        <w:rPr>
          <w:b/>
        </w:rPr>
        <w:t>entité</w:t>
      </w:r>
      <w:r w:rsidRPr="006F6A49">
        <w:t>,</w:t>
      </w:r>
      <w:r>
        <w:t xml:space="preserve"> le système vous demande un complément </w:t>
      </w:r>
      <w:r w:rsidRPr="002B31B2">
        <w:t>d’</w:t>
      </w:r>
      <w:r w:rsidRPr="002B31B2">
        <w:rPr>
          <w:b/>
        </w:rPr>
        <w:t>identification</w:t>
      </w:r>
      <w:r>
        <w:t xml:space="preserve"> sur votre adresse e-mail, un numéro de téléphone et votre fonction. Ces informations obligatoires ne vous seront plus demandées par la suite mais </w:t>
      </w:r>
      <w:r w:rsidR="00F57637">
        <w:t xml:space="preserve">il sera </w:t>
      </w:r>
      <w:r>
        <w:t>toujours</w:t>
      </w:r>
      <w:r w:rsidR="00F57637">
        <w:t xml:space="preserve"> possible de</w:t>
      </w:r>
      <w:r>
        <w:t xml:space="preserve"> les </w:t>
      </w:r>
      <w:r w:rsidRPr="002B31B2">
        <w:rPr>
          <w:b/>
        </w:rPr>
        <w:t>modifier</w:t>
      </w:r>
      <w:r>
        <w:t xml:space="preserve"> a posteriori.</w:t>
      </w:r>
    </w:p>
    <w:p w14:paraId="4B1F2C7F" w14:textId="60BB1538" w:rsidR="008C1C89" w:rsidRDefault="008C1C89" w:rsidP="00EC53AF">
      <w:pPr>
        <w:ind w:left="-993"/>
      </w:pPr>
    </w:p>
    <w:p w14:paraId="0429E45B" w14:textId="2767A4CC" w:rsidR="008C1C89" w:rsidRDefault="009376E7" w:rsidP="00EC53AF">
      <w:pPr>
        <w:ind w:left="-993"/>
      </w:pPr>
      <w:r>
        <w:rPr>
          <w:noProof/>
        </w:rPr>
        <mc:AlternateContent>
          <mc:Choice Requires="wps">
            <w:drawing>
              <wp:anchor distT="0" distB="0" distL="114300" distR="114300" simplePos="0" relativeHeight="251771904" behindDoc="0" locked="0" layoutInCell="1" allowOverlap="1" wp14:anchorId="5C858406" wp14:editId="61553BBF">
                <wp:simplePos x="0" y="0"/>
                <wp:positionH relativeFrom="column">
                  <wp:posOffset>-290195</wp:posOffset>
                </wp:positionH>
                <wp:positionV relativeFrom="paragraph">
                  <wp:posOffset>2551059</wp:posOffset>
                </wp:positionV>
                <wp:extent cx="1514475" cy="209550"/>
                <wp:effectExtent l="0" t="0" r="28575" b="19050"/>
                <wp:wrapNone/>
                <wp:docPr id="319" name="Rectangle : coins arrondis 319"/>
                <wp:cNvGraphicFramePr/>
                <a:graphic xmlns:a="http://schemas.openxmlformats.org/drawingml/2006/main">
                  <a:graphicData uri="http://schemas.microsoft.com/office/word/2010/wordprocessingShape">
                    <wps:wsp>
                      <wps:cNvSpPr/>
                      <wps:spPr>
                        <a:xfrm>
                          <a:off x="0" y="0"/>
                          <a:ext cx="1514475" cy="209550"/>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A99047" id="Rectangle : coins arrondis 319" o:spid="_x0000_s1026" style="position:absolute;margin-left:-22.85pt;margin-top:200.85pt;width:119.25pt;height:16.5pt;z-index:251771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" filled="f" strokecolor="#ffc000" strokeweight="1.5pt">
                <v:stroke joinstyle="miter"/>
              </v:roundrect>
            </w:pict>
          </mc:Fallback>
        </mc:AlternateContent>
      </w:r>
      <w:r>
        <w:rPr>
          <w:noProof/>
        </w:rPr>
        <w:drawing>
          <wp:anchor distT="0" distB="0" distL="114300" distR="114300" simplePos="0" relativeHeight="251770880" behindDoc="0" locked="0" layoutInCell="1" allowOverlap="1" wp14:anchorId="1C62E44E" wp14:editId="1DE20B38">
            <wp:simplePos x="0" y="0"/>
            <wp:positionH relativeFrom="column">
              <wp:posOffset>-739140</wp:posOffset>
            </wp:positionH>
            <wp:positionV relativeFrom="paragraph">
              <wp:posOffset>1145540</wp:posOffset>
            </wp:positionV>
            <wp:extent cx="5279390" cy="2686050"/>
            <wp:effectExtent l="0" t="0" r="0" b="0"/>
            <wp:wrapTopAndBottom/>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G_72.jpg"/>
                    <pic:cNvPicPr/>
                  </pic:nvPicPr>
                  <pic:blipFill>
                    <a:blip r:embed="rId28">
                      <a:extLst>
                        <a:ext uri="{28A0092B-C50C-407E-A947-70E740481C1C}">
                          <a14:useLocalDpi xmlns:a14="http://schemas.microsoft.com/office/drawing/2010/main" val="0"/>
                        </a:ext>
                      </a:extLst>
                    </a:blip>
                    <a:stretch>
                      <a:fillRect/>
                    </a:stretch>
                  </pic:blipFill>
                  <pic:spPr>
                    <a:xfrm>
                      <a:off x="0" y="0"/>
                      <a:ext cx="5279390" cy="2686050"/>
                    </a:xfrm>
                    <a:prstGeom prst="rect">
                      <a:avLst/>
                    </a:prstGeom>
                  </pic:spPr>
                </pic:pic>
              </a:graphicData>
            </a:graphic>
            <wp14:sizeRelH relativeFrom="page">
              <wp14:pctWidth>0</wp14:pctWidth>
            </wp14:sizeRelH>
            <wp14:sizeRelV relativeFrom="page">
              <wp14:pctHeight>0</wp14:pctHeight>
            </wp14:sizeRelV>
          </wp:anchor>
        </w:drawing>
      </w:r>
      <w:r w:rsidR="004C5DAA">
        <w:t>A</w:t>
      </w:r>
      <w:r w:rsidR="008C1C89">
        <w:t xml:space="preserve"> partir de ce même écran, le </w:t>
      </w:r>
      <w:r w:rsidR="008C1C89" w:rsidRPr="005333DA">
        <w:rPr>
          <w:b/>
        </w:rPr>
        <w:t>responsable</w:t>
      </w:r>
      <w:r w:rsidR="008C1C89">
        <w:t xml:space="preserve"> d’entité peut désigner un éventuel </w:t>
      </w:r>
      <w:r w:rsidR="008C1C89" w:rsidRPr="005333DA">
        <w:rPr>
          <w:b/>
        </w:rPr>
        <w:t>back-up</w:t>
      </w:r>
      <w:r w:rsidR="008C1C89">
        <w:t xml:space="preserve"> pour la gestion des données de contact. </w:t>
      </w:r>
      <w:bookmarkStart w:id="27" w:name="_Hlk508611307"/>
      <w:r>
        <w:t>Il vous suffit de c</w:t>
      </w:r>
      <w:r w:rsidR="00A02E6C">
        <w:t>lique</w:t>
      </w:r>
      <w:r>
        <w:t>r</w:t>
      </w:r>
      <w:r w:rsidR="00A02E6C">
        <w:t xml:space="preserve"> sur </w:t>
      </w:r>
      <w:r>
        <w:t>‘</w:t>
      </w:r>
      <w:r w:rsidR="00E65E2A" w:rsidRPr="00BE49B0">
        <w:rPr>
          <w:b/>
          <w:i/>
        </w:rPr>
        <w:t>Désigner un SPOC</w:t>
      </w:r>
      <w:r w:rsidRPr="00BE49B0">
        <w:rPr>
          <w:b/>
          <w:i/>
        </w:rPr>
        <w:t xml:space="preserve"> b</w:t>
      </w:r>
      <w:r w:rsidR="00E65E2A" w:rsidRPr="00BE49B0">
        <w:rPr>
          <w:b/>
          <w:i/>
        </w:rPr>
        <w:t>ack-up pour cette entité</w:t>
      </w:r>
      <w:r>
        <w:rPr>
          <w:i/>
        </w:rPr>
        <w:t xml:space="preserve">’ </w:t>
      </w:r>
      <w:r w:rsidRPr="009376E7">
        <w:t>et</w:t>
      </w:r>
      <w:bookmarkEnd w:id="27"/>
      <w:r w:rsidR="008C1C89" w:rsidRPr="009376E7">
        <w:t xml:space="preserve"> </w:t>
      </w:r>
      <w:r w:rsidR="008C1C89">
        <w:t xml:space="preserve">encoder </w:t>
      </w:r>
      <w:r w:rsidR="008C1C89" w:rsidRPr="008C1C89">
        <w:t>au minimum le nom</w:t>
      </w:r>
      <w:r w:rsidR="008C1C89">
        <w:t xml:space="preserve">, </w:t>
      </w:r>
      <w:r w:rsidR="002E500E">
        <w:t xml:space="preserve">le </w:t>
      </w:r>
      <w:r w:rsidR="008C1C89">
        <w:t>prénom</w:t>
      </w:r>
      <w:r>
        <w:t xml:space="preserve"> et </w:t>
      </w:r>
      <w:r w:rsidR="002E500E">
        <w:t>l’</w:t>
      </w:r>
      <w:r w:rsidR="008C1C89" w:rsidRPr="008C1C89">
        <w:t xml:space="preserve">adresse e-mail du backup. Ce </w:t>
      </w:r>
      <w:r w:rsidR="005333DA">
        <w:t>responsable</w:t>
      </w:r>
      <w:r w:rsidR="008C1C89" w:rsidRPr="008C1C89">
        <w:t xml:space="preserve"> back</w:t>
      </w:r>
      <w:r>
        <w:t>-</w:t>
      </w:r>
      <w:r w:rsidR="008C1C89" w:rsidRPr="008C1C89">
        <w:t xml:space="preserve">up recevra alors une </w:t>
      </w:r>
      <w:r w:rsidR="008C1C89" w:rsidRPr="005333DA">
        <w:rPr>
          <w:b/>
        </w:rPr>
        <w:t>n</w:t>
      </w:r>
      <w:r w:rsidR="005333DA" w:rsidRPr="005333DA">
        <w:rPr>
          <w:b/>
        </w:rPr>
        <w:t>otification</w:t>
      </w:r>
      <w:r w:rsidR="005333DA">
        <w:t xml:space="preserve"> par e-mail </w:t>
      </w:r>
      <w:r w:rsidR="00B07A6C">
        <w:t>accompagné</w:t>
      </w:r>
      <w:r w:rsidR="004C5DAA">
        <w:t>e</w:t>
      </w:r>
      <w:r w:rsidR="00B07A6C">
        <w:t xml:space="preserve"> d’un lien vers </w:t>
      </w:r>
      <w:r w:rsidR="00B07A6C" w:rsidRPr="005333DA">
        <w:rPr>
          <w:b/>
        </w:rPr>
        <w:t>l’application</w:t>
      </w:r>
      <w:r w:rsidR="005333DA">
        <w:t>. Pour rapp</w:t>
      </w:r>
      <w:r w:rsidR="00EF5C0E">
        <w:t xml:space="preserve">el, celui-ci devra utiliser ses </w:t>
      </w:r>
      <w:r w:rsidR="005333DA" w:rsidRPr="005333DA">
        <w:rPr>
          <w:b/>
        </w:rPr>
        <w:t>données d’identification</w:t>
      </w:r>
      <w:r w:rsidR="00B07A6C">
        <w:t xml:space="preserve"> (</w:t>
      </w:r>
      <w:proofErr w:type="spellStart"/>
      <w:r w:rsidR="00E137D2">
        <w:t>eID</w:t>
      </w:r>
      <w:proofErr w:type="spellEnd"/>
      <w:r w:rsidR="00B07A6C">
        <w:t>)</w:t>
      </w:r>
      <w:r w:rsidR="00EF5C0E">
        <w:t xml:space="preserve"> pour se connecter</w:t>
      </w:r>
      <w:r w:rsidR="00B07A6C">
        <w:t>.</w:t>
      </w:r>
    </w:p>
    <w:p w14:paraId="3611B4E4" w14:textId="6B01EB79" w:rsidR="00CF5FA3" w:rsidRDefault="002E500E" w:rsidP="00EC53AF">
      <w:pPr>
        <w:ind w:left="-993"/>
      </w:pPr>
      <w:r>
        <w:rPr>
          <w:noProof/>
        </w:rPr>
        <w:lastRenderedPageBreak/>
        <mc:AlternateContent>
          <mc:Choice Requires="wps">
            <w:drawing>
              <wp:anchor distT="91440" distB="91440" distL="114300" distR="114300" simplePos="0" relativeHeight="251773952" behindDoc="1" locked="0" layoutInCell="1" allowOverlap="1" wp14:anchorId="6F21368D" wp14:editId="03D52E5A">
                <wp:simplePos x="0" y="0"/>
                <wp:positionH relativeFrom="page">
                  <wp:posOffset>1278004</wp:posOffset>
                </wp:positionH>
                <wp:positionV relativeFrom="paragraph">
                  <wp:posOffset>325</wp:posOffset>
                </wp:positionV>
                <wp:extent cx="5149850" cy="542925"/>
                <wp:effectExtent l="0" t="0" r="12700" b="28575"/>
                <wp:wrapTight wrapText="bothSides">
                  <wp:wrapPolygon edited="0">
                    <wp:start x="80" y="0"/>
                    <wp:lineTo x="0" y="758"/>
                    <wp:lineTo x="0" y="21979"/>
                    <wp:lineTo x="21573" y="21979"/>
                    <wp:lineTo x="21573" y="0"/>
                    <wp:lineTo x="80" y="0"/>
                  </wp:wrapPolygon>
                </wp:wrapTight>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0" cy="542925"/>
                        </a:xfrm>
                        <a:prstGeom prst="roundRect">
                          <a:avLst>
                            <a:gd name="adj" fmla="val 16667"/>
                          </a:avLst>
                        </a:prstGeom>
                        <a:noFill/>
                        <a:ln w="19050" cmpd="sng">
                          <a:solidFill>
                            <a:srgbClr val="4D5765"/>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2637DD6E" w14:textId="3FFAC490" w:rsidR="008E7E64" w:rsidRPr="00B6141A" w:rsidRDefault="008E7E64" w:rsidP="00CF5FA3">
                            <w:pPr>
                              <w:rPr>
                                <w:iCs/>
                                <w:color w:val="4D5765"/>
                                <w:sz w:val="24"/>
                              </w:rPr>
                            </w:pPr>
                            <w:bookmarkStart w:id="28" w:name="_Hlk506377660"/>
                            <w:bookmarkStart w:id="29" w:name="_Hlk506377661"/>
                            <w:bookmarkStart w:id="30" w:name="_Hlk506377662"/>
                            <w:r w:rsidRPr="000A62CD">
                              <w:rPr>
                                <w:b/>
                                <w:iCs/>
                                <w:smallCaps/>
                                <w:color w:val="4D5765"/>
                                <w:szCs w:val="24"/>
                              </w:rPr>
                              <w:t>A</w:t>
                            </w:r>
                            <w:r>
                              <w:rPr>
                                <w:b/>
                                <w:iCs/>
                                <w:smallCaps/>
                                <w:color w:val="4D5765"/>
                                <w:szCs w:val="24"/>
                              </w:rPr>
                              <w:t>ttention</w:t>
                            </w:r>
                            <w:r>
                              <w:rPr>
                                <w:b/>
                                <w:iCs/>
                                <w:color w:val="4D5765"/>
                                <w:szCs w:val="24"/>
                              </w:rPr>
                              <w:t xml:space="preserve"> ! </w:t>
                            </w:r>
                            <w:r>
                              <w:rPr>
                                <w:iCs/>
                                <w:color w:val="4D5765"/>
                                <w:szCs w:val="24"/>
                              </w:rPr>
                              <w:t xml:space="preserve">Le système ne permettra pas d’ajouter une entité déjà existante et liée à un autre responsable (et son éventuel back-up). </w:t>
                            </w:r>
                            <w:bookmarkEnd w:id="28"/>
                            <w:bookmarkEnd w:id="29"/>
                            <w:bookmarkEnd w:id="3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21368D" id="_x0000_s1027" style="position:absolute;left:0;text-align:left;margin-left:100.65pt;margin-top:.05pt;width:405.5pt;height:42.75pt;z-index:-251542528;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" filled="f" strokecolor="#4d5765" strokeweight="1.5pt">
                <v:stroke joinstyle="miter"/>
                <v:textbox>
                  <w:txbxContent>
                    <w:p w14:paraId="2637DD6E" w14:textId="3FFAC490" w:rsidR="008E7E64" w:rsidRPr="00B6141A" w:rsidRDefault="008E7E64" w:rsidP="00CF5FA3">
                      <w:pPr>
                        <w:rPr>
                          <w:iCs/>
                          <w:color w:val="4D5765"/>
                          <w:sz w:val="24"/>
                        </w:rPr>
                      </w:pPr>
                      <w:bookmarkStart w:id="31" w:name="_Hlk506377660"/>
                      <w:bookmarkStart w:id="32" w:name="_Hlk506377661"/>
                      <w:bookmarkStart w:id="33" w:name="_Hlk506377662"/>
                      <w:r w:rsidRPr="000A62CD">
                        <w:rPr>
                          <w:b/>
                          <w:iCs/>
                          <w:smallCaps/>
                          <w:color w:val="4D5765"/>
                          <w:szCs w:val="24"/>
                        </w:rPr>
                        <w:t>A</w:t>
                      </w:r>
                      <w:r>
                        <w:rPr>
                          <w:b/>
                          <w:iCs/>
                          <w:smallCaps/>
                          <w:color w:val="4D5765"/>
                          <w:szCs w:val="24"/>
                        </w:rPr>
                        <w:t>ttention</w:t>
                      </w:r>
                      <w:r>
                        <w:rPr>
                          <w:b/>
                          <w:iCs/>
                          <w:color w:val="4D5765"/>
                          <w:szCs w:val="24"/>
                        </w:rPr>
                        <w:t xml:space="preserve"> ! </w:t>
                      </w:r>
                      <w:r>
                        <w:rPr>
                          <w:iCs/>
                          <w:color w:val="4D5765"/>
                          <w:szCs w:val="24"/>
                        </w:rPr>
                        <w:t xml:space="preserve">Le système ne permettra pas d’ajouter une entité déjà existante et liée à un autre responsable (et son éventuel back-up). </w:t>
                      </w:r>
                      <w:bookmarkEnd w:id="31"/>
                      <w:bookmarkEnd w:id="32"/>
                      <w:bookmarkEnd w:id="33"/>
                    </w:p>
                  </w:txbxContent>
                </v:textbox>
                <w10:wrap type="tight" anchorx="page"/>
              </v:roundrect>
            </w:pict>
          </mc:Fallback>
        </mc:AlternateContent>
      </w:r>
    </w:p>
    <w:p w14:paraId="39442D86" w14:textId="1AF603F1" w:rsidR="005333DA" w:rsidRDefault="005333DA" w:rsidP="00EC53AF">
      <w:pPr>
        <w:ind w:left="-993"/>
      </w:pPr>
    </w:p>
    <w:p w14:paraId="2BD25DD0" w14:textId="46931AE6" w:rsidR="005333DA" w:rsidRDefault="005333DA" w:rsidP="00EC53AF">
      <w:pPr>
        <w:ind w:left="-993"/>
      </w:pPr>
    </w:p>
    <w:p w14:paraId="1B946325" w14:textId="7E8C5ECA" w:rsidR="005333DA" w:rsidRDefault="005333DA" w:rsidP="00EC53AF">
      <w:pPr>
        <w:ind w:left="-993"/>
      </w:pPr>
    </w:p>
    <w:p w14:paraId="746A0A9E" w14:textId="5B109C7B" w:rsidR="00E701D1" w:rsidRDefault="00332CDB" w:rsidP="00332CDB">
      <w:pPr>
        <w:pStyle w:val="Titre20"/>
      </w:pPr>
      <w:bookmarkStart w:id="34" w:name="_Toc508628957"/>
      <w:bookmarkStart w:id="35" w:name="_Toc520189780"/>
      <w:r>
        <w:t xml:space="preserve">Étape </w:t>
      </w:r>
      <w:r w:rsidR="009E1FD4">
        <w:t>5</w:t>
      </w:r>
      <w:r>
        <w:t xml:space="preserve"> - </w:t>
      </w:r>
      <w:r w:rsidRPr="00F57637">
        <w:t>Editer</w:t>
      </w:r>
      <w:r>
        <w:t xml:space="preserve"> les informations</w:t>
      </w:r>
      <w:bookmarkEnd w:id="35"/>
      <w:r>
        <w:t xml:space="preserve"> </w:t>
      </w:r>
    </w:p>
    <w:p w14:paraId="3A33F215" w14:textId="2C0EE740" w:rsidR="00E701D1" w:rsidRPr="00E701D1" w:rsidRDefault="00E701D1" w:rsidP="00EF5C0E">
      <w:pPr>
        <w:pStyle w:val="Titre3"/>
        <w:numPr>
          <w:ilvl w:val="0"/>
          <w:numId w:val="18"/>
        </w:numPr>
      </w:pPr>
      <w:bookmarkStart w:id="36" w:name="_Hlk508703041"/>
      <w:bookmarkStart w:id="37" w:name="_Toc520189781"/>
      <w:r w:rsidRPr="00E701D1">
        <w:t>Bureaux concernés</w:t>
      </w:r>
      <w:bookmarkEnd w:id="37"/>
    </w:p>
    <w:p w14:paraId="65D4AB62" w14:textId="3F466DDC" w:rsidR="00332CDB" w:rsidRPr="00AE79F0" w:rsidRDefault="00332CDB" w:rsidP="00AE79F0">
      <w:pPr>
        <w:pStyle w:val="Paragraphedeliste"/>
        <w:numPr>
          <w:ilvl w:val="0"/>
          <w:numId w:val="13"/>
        </w:numPr>
        <w:rPr>
          <w:b/>
        </w:rPr>
      </w:pPr>
      <w:r w:rsidRPr="00AE79F0">
        <w:rPr>
          <w:b/>
        </w:rPr>
        <w:t xml:space="preserve">Bureau </w:t>
      </w:r>
      <w:bookmarkEnd w:id="34"/>
      <w:r w:rsidR="002E500E">
        <w:rPr>
          <w:b/>
        </w:rPr>
        <w:t>communal</w:t>
      </w:r>
    </w:p>
    <w:p w14:paraId="5A2ED012" w14:textId="0A8F597D" w:rsidR="00E701D1" w:rsidRPr="00AE79F0" w:rsidRDefault="00E701D1" w:rsidP="00AE79F0">
      <w:pPr>
        <w:pStyle w:val="Paragraphedeliste"/>
        <w:numPr>
          <w:ilvl w:val="0"/>
          <w:numId w:val="13"/>
        </w:numPr>
        <w:rPr>
          <w:b/>
        </w:rPr>
      </w:pPr>
      <w:r w:rsidRPr="00AE79F0">
        <w:rPr>
          <w:b/>
        </w:rPr>
        <w:t xml:space="preserve">Bureau </w:t>
      </w:r>
      <w:r w:rsidR="002E500E">
        <w:rPr>
          <w:b/>
        </w:rPr>
        <w:t>de canton</w:t>
      </w:r>
    </w:p>
    <w:p w14:paraId="39F1583E" w14:textId="3989D20F" w:rsidR="00E701D1" w:rsidRPr="00AE79F0" w:rsidRDefault="00E701D1" w:rsidP="00AE79F0">
      <w:pPr>
        <w:pStyle w:val="Paragraphedeliste"/>
        <w:numPr>
          <w:ilvl w:val="0"/>
          <w:numId w:val="13"/>
        </w:numPr>
        <w:rPr>
          <w:b/>
        </w:rPr>
      </w:pPr>
      <w:r w:rsidRPr="00AE79F0">
        <w:rPr>
          <w:b/>
        </w:rPr>
        <w:t xml:space="preserve">Bureau </w:t>
      </w:r>
      <w:r w:rsidR="002E500E">
        <w:rPr>
          <w:b/>
        </w:rPr>
        <w:t>de d</w:t>
      </w:r>
      <w:r w:rsidRPr="00AE79F0">
        <w:rPr>
          <w:b/>
        </w:rPr>
        <w:t>istrict</w:t>
      </w:r>
    </w:p>
    <w:p w14:paraId="31A2DFD4" w14:textId="3F82749B" w:rsidR="00E701D1" w:rsidRPr="00AE79F0" w:rsidRDefault="00E701D1" w:rsidP="00AE79F0">
      <w:pPr>
        <w:pStyle w:val="Paragraphedeliste"/>
        <w:numPr>
          <w:ilvl w:val="0"/>
          <w:numId w:val="13"/>
        </w:numPr>
        <w:rPr>
          <w:b/>
        </w:rPr>
      </w:pPr>
      <w:r w:rsidRPr="00AE79F0">
        <w:rPr>
          <w:b/>
        </w:rPr>
        <w:t>Bureau central d’</w:t>
      </w:r>
      <w:r w:rsidR="00FA7265" w:rsidRPr="00AE79F0">
        <w:rPr>
          <w:b/>
        </w:rPr>
        <w:t>arrondissement</w:t>
      </w:r>
    </w:p>
    <w:p w14:paraId="2FE09DCA" w14:textId="5434BD43" w:rsidR="00E701D1" w:rsidRPr="00AE79F0" w:rsidRDefault="002E500E" w:rsidP="00AE79F0">
      <w:pPr>
        <w:pStyle w:val="Paragraphedeliste"/>
        <w:numPr>
          <w:ilvl w:val="0"/>
          <w:numId w:val="13"/>
        </w:numPr>
        <w:rPr>
          <w:b/>
        </w:rPr>
      </w:pPr>
      <w:r>
        <w:rPr>
          <w:b/>
        </w:rPr>
        <w:t>Bureau principal provincial</w:t>
      </w:r>
    </w:p>
    <w:p w14:paraId="370C7EEB" w14:textId="77777777" w:rsidR="00EF5C0E" w:rsidRDefault="00EF5C0E" w:rsidP="00332CDB">
      <w:pPr>
        <w:ind w:left="-993"/>
      </w:pPr>
      <w:bookmarkStart w:id="38" w:name="_Hlk503958961"/>
      <w:bookmarkEnd w:id="36"/>
    </w:p>
    <w:p w14:paraId="2ABFC36B" w14:textId="07112030" w:rsidR="00332CDB" w:rsidRDefault="00332CDB" w:rsidP="00332CDB">
      <w:pPr>
        <w:ind w:left="-993"/>
      </w:pPr>
      <w:r w:rsidRPr="00F57637">
        <w:t xml:space="preserve">Une fois les données </w:t>
      </w:r>
      <w:r w:rsidRPr="00B07A6C">
        <w:rPr>
          <w:b/>
        </w:rPr>
        <w:t>d’identification</w:t>
      </w:r>
      <w:r w:rsidRPr="00F57637">
        <w:t xml:space="preserve"> complétée</w:t>
      </w:r>
      <w:r w:rsidR="00EF5C0E">
        <w:t>s</w:t>
      </w:r>
      <w:r w:rsidRPr="00F57637">
        <w:t xml:space="preserve">, le système vous </w:t>
      </w:r>
      <w:r w:rsidR="00EF5C0E">
        <w:t>propose</w:t>
      </w:r>
      <w:r w:rsidRPr="00F57637">
        <w:t xml:space="preserve"> d’éditer les </w:t>
      </w:r>
      <w:r w:rsidR="00B07A6C">
        <w:t>informations</w:t>
      </w:r>
      <w:r w:rsidRPr="00F57637">
        <w:t xml:space="preserve"> </w:t>
      </w:r>
      <w:r>
        <w:t xml:space="preserve">liées au bureau concerné. </w:t>
      </w:r>
      <w:bookmarkStart w:id="39" w:name="_Hlk508703097"/>
      <w:r>
        <w:t xml:space="preserve">Tous les champs marqués d'un astérisque (*) sont obligatoires </w:t>
      </w:r>
      <w:r w:rsidRPr="00F57637">
        <w:t>:</w:t>
      </w:r>
    </w:p>
    <w:bookmarkEnd w:id="39"/>
    <w:p w14:paraId="19B89A2B" w14:textId="77777777" w:rsidR="00332CDB" w:rsidRDefault="00332CDB" w:rsidP="00332CDB">
      <w:pPr>
        <w:ind w:left="-993"/>
      </w:pPr>
      <w:r>
        <w:rPr>
          <w:noProof/>
        </w:rPr>
        <w:drawing>
          <wp:anchor distT="0" distB="0" distL="114300" distR="114300" simplePos="0" relativeHeight="251935744" behindDoc="0" locked="0" layoutInCell="1" allowOverlap="1" wp14:anchorId="2091E393" wp14:editId="245FDF5B">
            <wp:simplePos x="0" y="0"/>
            <wp:positionH relativeFrom="column">
              <wp:posOffset>-434340</wp:posOffset>
            </wp:positionH>
            <wp:positionV relativeFrom="paragraph">
              <wp:posOffset>205105</wp:posOffset>
            </wp:positionV>
            <wp:extent cx="4704715" cy="835660"/>
            <wp:effectExtent l="0" t="0" r="635" b="2540"/>
            <wp:wrapTopAndBottom/>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74.jpg"/>
                    <pic:cNvPicPr/>
                  </pic:nvPicPr>
                  <pic:blipFill>
                    <a:blip r:embed="rId29">
                      <a:extLst>
                        <a:ext uri="{28A0092B-C50C-407E-A947-70E740481C1C}">
                          <a14:useLocalDpi xmlns:a14="http://schemas.microsoft.com/office/drawing/2010/main" val="0"/>
                        </a:ext>
                      </a:extLst>
                    </a:blip>
                    <a:stretch>
                      <a:fillRect/>
                    </a:stretch>
                  </pic:blipFill>
                  <pic:spPr>
                    <a:xfrm>
                      <a:off x="0" y="0"/>
                      <a:ext cx="4704715" cy="835660"/>
                    </a:xfrm>
                    <a:prstGeom prst="rect">
                      <a:avLst/>
                    </a:prstGeom>
                  </pic:spPr>
                </pic:pic>
              </a:graphicData>
            </a:graphic>
            <wp14:sizeRelH relativeFrom="page">
              <wp14:pctWidth>0</wp14:pctWidth>
            </wp14:sizeRelH>
            <wp14:sizeRelV relativeFrom="page">
              <wp14:pctHeight>0</wp14:pctHeight>
            </wp14:sizeRelV>
          </wp:anchor>
        </w:drawing>
      </w:r>
    </w:p>
    <w:p w14:paraId="59FF233C" w14:textId="77777777" w:rsidR="00332CDB" w:rsidRDefault="00332CDB" w:rsidP="00EF5C0E">
      <w:pPr>
        <w:pStyle w:val="Titre3"/>
      </w:pPr>
      <w:bookmarkStart w:id="40" w:name="_Toc508628958"/>
      <w:bookmarkStart w:id="41" w:name="_Toc520189782"/>
      <w:r>
        <w:t>Ajouter des personnes de contact</w:t>
      </w:r>
      <w:bookmarkEnd w:id="40"/>
      <w:bookmarkEnd w:id="41"/>
    </w:p>
    <w:p w14:paraId="2BF796CE" w14:textId="4D24E7FB" w:rsidR="00332CDB" w:rsidRDefault="004C5DAA" w:rsidP="00332CDB">
      <w:pPr>
        <w:ind w:left="-993"/>
      </w:pPr>
      <w:r>
        <w:t>A</w:t>
      </w:r>
      <w:r w:rsidR="00332CDB" w:rsidRPr="009921F2">
        <w:t xml:space="preserve"> partir de cet onglet, vous avez la possibilité</w:t>
      </w:r>
      <w:r w:rsidR="00332CDB">
        <w:t xml:space="preserve"> d’ajouter les informations des personnes de contact pour les différents rôles au sein du bureau concerné. Vous êtes tenu d’encoder au moins le </w:t>
      </w:r>
      <w:r w:rsidR="00332CDB" w:rsidRPr="00624B5C">
        <w:rPr>
          <w:i/>
        </w:rPr>
        <w:t>président</w:t>
      </w:r>
      <w:r w:rsidR="00332CDB">
        <w:t xml:space="preserve"> et le </w:t>
      </w:r>
      <w:r w:rsidR="00332CDB" w:rsidRPr="00624B5C">
        <w:rPr>
          <w:i/>
        </w:rPr>
        <w:t>secrétaire</w:t>
      </w:r>
      <w:r w:rsidR="00332CDB">
        <w:t xml:space="preserve"> </w:t>
      </w:r>
      <w:r w:rsidR="00332CDB">
        <w:sym w:font="Wingdings" w:char="F0E0"/>
      </w:r>
      <w:r w:rsidR="00332CDB">
        <w:t xml:space="preserve"> </w:t>
      </w:r>
      <w:r w:rsidR="00332CDB" w:rsidRPr="00B07A6C">
        <w:rPr>
          <w:b/>
          <w:color w:val="FF0000"/>
        </w:rPr>
        <w:t>requis</w:t>
      </w:r>
      <w:r w:rsidR="00EF5C0E">
        <w:t>. Vous pouv</w:t>
      </w:r>
      <w:r w:rsidR="00C3617F">
        <w:t>ez également encoder</w:t>
      </w:r>
      <w:r w:rsidR="00332CDB">
        <w:t xml:space="preserve">, une </w:t>
      </w:r>
      <w:r w:rsidR="00332CDB" w:rsidRPr="00624B5C">
        <w:rPr>
          <w:i/>
        </w:rPr>
        <w:t>personne de contact</w:t>
      </w:r>
      <w:r w:rsidR="00332CDB">
        <w:t xml:space="preserve"> et un </w:t>
      </w:r>
      <w:r w:rsidR="00332CDB">
        <w:rPr>
          <w:i/>
        </w:rPr>
        <w:t>responsable informatique</w:t>
      </w:r>
      <w:r w:rsidR="00332CDB">
        <w:t xml:space="preserve"> si besoin </w:t>
      </w:r>
      <w:r w:rsidR="00332CDB">
        <w:sym w:font="Wingdings" w:char="F0E0"/>
      </w:r>
      <w:r w:rsidR="00332CDB">
        <w:t xml:space="preserve"> </w:t>
      </w:r>
      <w:r w:rsidR="00332CDB" w:rsidRPr="00B07A6C">
        <w:rPr>
          <w:b/>
          <w:color w:val="808080" w:themeColor="background1" w:themeShade="80"/>
        </w:rPr>
        <w:t>facultatif</w:t>
      </w:r>
      <w:r w:rsidR="00332CDB">
        <w:t>.</w:t>
      </w:r>
    </w:p>
    <w:p w14:paraId="546126CA" w14:textId="4C9BEE70" w:rsidR="00332CDB" w:rsidRDefault="00C3617F" w:rsidP="00332CDB">
      <w:pPr>
        <w:ind w:left="-709" w:hanging="284"/>
      </w:pPr>
      <w:r>
        <w:rPr>
          <w:noProof/>
        </w:rPr>
        <w:drawing>
          <wp:anchor distT="0" distB="0" distL="114300" distR="114300" simplePos="0" relativeHeight="251934720" behindDoc="0" locked="0" layoutInCell="1" allowOverlap="1" wp14:anchorId="4530B7E4" wp14:editId="0D08636E">
            <wp:simplePos x="0" y="0"/>
            <wp:positionH relativeFrom="column">
              <wp:posOffset>-130977</wp:posOffset>
            </wp:positionH>
            <wp:positionV relativeFrom="paragraph">
              <wp:posOffset>279173</wp:posOffset>
            </wp:positionV>
            <wp:extent cx="4105910" cy="2538730"/>
            <wp:effectExtent l="0" t="0" r="8890" b="0"/>
            <wp:wrapTopAndBottom/>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3.jpg"/>
                    <pic:cNvPicPr/>
                  </pic:nvPicPr>
                  <pic:blipFill>
                    <a:blip r:embed="rId30">
                      <a:extLst>
                        <a:ext uri="{28A0092B-C50C-407E-A947-70E740481C1C}">
                          <a14:useLocalDpi xmlns:a14="http://schemas.microsoft.com/office/drawing/2010/main" val="0"/>
                        </a:ext>
                      </a:extLst>
                    </a:blip>
                    <a:stretch>
                      <a:fillRect/>
                    </a:stretch>
                  </pic:blipFill>
                  <pic:spPr>
                    <a:xfrm>
                      <a:off x="0" y="0"/>
                      <a:ext cx="4105910" cy="2538730"/>
                    </a:xfrm>
                    <a:prstGeom prst="rect">
                      <a:avLst/>
                    </a:prstGeom>
                  </pic:spPr>
                </pic:pic>
              </a:graphicData>
            </a:graphic>
            <wp14:sizeRelH relativeFrom="margin">
              <wp14:pctWidth>0</wp14:pctWidth>
            </wp14:sizeRelH>
            <wp14:sizeRelV relativeFrom="margin">
              <wp14:pctHeight>0</wp14:pctHeight>
            </wp14:sizeRelV>
          </wp:anchor>
        </w:drawing>
      </w:r>
    </w:p>
    <w:p w14:paraId="2E19F7F0" w14:textId="6F989BBF" w:rsidR="00332CDB" w:rsidRPr="009921F2" w:rsidRDefault="00332CDB" w:rsidP="009E1FD4"/>
    <w:p w14:paraId="354982E3" w14:textId="44637589" w:rsidR="00332CDB" w:rsidRDefault="00AE79F0" w:rsidP="00332CDB">
      <w:pPr>
        <w:ind w:left="-993"/>
      </w:pPr>
      <w:r w:rsidRPr="00CD2A5E">
        <w:rPr>
          <w:noProof/>
        </w:rPr>
        <w:lastRenderedPageBreak/>
        <w:drawing>
          <wp:anchor distT="0" distB="0" distL="114300" distR="114300" simplePos="0" relativeHeight="251963392" behindDoc="0" locked="0" layoutInCell="1" allowOverlap="1" wp14:anchorId="4716ECD9" wp14:editId="15DB1D60">
            <wp:simplePos x="0" y="0"/>
            <wp:positionH relativeFrom="column">
              <wp:posOffset>-887095</wp:posOffset>
            </wp:positionH>
            <wp:positionV relativeFrom="paragraph">
              <wp:posOffset>469900</wp:posOffset>
            </wp:positionV>
            <wp:extent cx="5495925" cy="1533525"/>
            <wp:effectExtent l="0" t="0" r="9525" b="9525"/>
            <wp:wrapTopAndBottom/>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959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2CDB">
        <w:t xml:space="preserve">Pour chaque rôle certaines informations sont </w:t>
      </w:r>
      <w:r w:rsidR="00332CDB" w:rsidRPr="00E14539">
        <w:rPr>
          <w:b/>
        </w:rPr>
        <w:t>obligatoires</w:t>
      </w:r>
      <w:r w:rsidR="00332CDB">
        <w:t xml:space="preserve"> (</w:t>
      </w:r>
      <w:r w:rsidR="00332CDB" w:rsidRPr="00E14539">
        <w:rPr>
          <w:b/>
          <w:color w:val="FF0000"/>
        </w:rPr>
        <w:t>O</w:t>
      </w:r>
      <w:r w:rsidR="00332CDB">
        <w:t xml:space="preserve">) pour pouvoir sauvegarder vos données tandis que d’autres sont </w:t>
      </w:r>
      <w:r w:rsidR="00332CDB" w:rsidRPr="00E14539">
        <w:rPr>
          <w:b/>
        </w:rPr>
        <w:t>facultatives</w:t>
      </w:r>
      <w:r w:rsidR="00332CDB">
        <w:t xml:space="preserve"> (</w:t>
      </w:r>
      <w:r w:rsidR="00332CDB" w:rsidRPr="00E14539">
        <w:rPr>
          <w:b/>
        </w:rPr>
        <w:t>F</w:t>
      </w:r>
      <w:r w:rsidR="00332CDB">
        <w:t>) :</w:t>
      </w:r>
    </w:p>
    <w:p w14:paraId="602F09FE" w14:textId="566781A3" w:rsidR="00332CDB" w:rsidRDefault="00332CDB" w:rsidP="00FB1336"/>
    <w:p w14:paraId="3C6FCE65" w14:textId="2FCD2E33" w:rsidR="00332CDB" w:rsidRPr="00332CDB" w:rsidRDefault="002E500E" w:rsidP="00332CDB">
      <w:pPr>
        <w:pStyle w:val="Paragraphedeliste"/>
        <w:ind w:left="-709" w:firstLine="709"/>
      </w:pPr>
      <w:r>
        <w:rPr>
          <w:noProof/>
        </w:rPr>
        <mc:AlternateContent>
          <mc:Choice Requires="wps">
            <w:drawing>
              <wp:anchor distT="91440" distB="91440" distL="114300" distR="114300" simplePos="0" relativeHeight="251936768" behindDoc="1" locked="0" layoutInCell="1" allowOverlap="1" wp14:anchorId="07A30C3B" wp14:editId="12029803">
                <wp:simplePos x="0" y="0"/>
                <wp:positionH relativeFrom="page">
                  <wp:posOffset>1662193</wp:posOffset>
                </wp:positionH>
                <wp:positionV relativeFrom="paragraph">
                  <wp:posOffset>4746138</wp:posOffset>
                </wp:positionV>
                <wp:extent cx="5149850" cy="1343660"/>
                <wp:effectExtent l="0" t="0" r="12700" b="27940"/>
                <wp:wrapTight wrapText="bothSides">
                  <wp:wrapPolygon edited="0">
                    <wp:start x="479" y="0"/>
                    <wp:lineTo x="0" y="1225"/>
                    <wp:lineTo x="0" y="20212"/>
                    <wp:lineTo x="400" y="21743"/>
                    <wp:lineTo x="21174" y="21743"/>
                    <wp:lineTo x="21573" y="20212"/>
                    <wp:lineTo x="21573" y="1225"/>
                    <wp:lineTo x="21094" y="0"/>
                    <wp:lineTo x="479" y="0"/>
                  </wp:wrapPolygon>
                </wp:wrapTight>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0" cy="1343660"/>
                        </a:xfrm>
                        <a:prstGeom prst="roundRect">
                          <a:avLst>
                            <a:gd name="adj" fmla="val 16667"/>
                          </a:avLst>
                        </a:prstGeom>
                        <a:noFill/>
                        <a:ln w="19050" cmpd="sng">
                          <a:solidFill>
                            <a:srgbClr val="4D5765"/>
                          </a:solidFill>
                          <a:miter lim="800000"/>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14:paraId="12DB763B" w14:textId="7B9D2D64" w:rsidR="00332CDB" w:rsidRDefault="00332CDB" w:rsidP="00332CDB">
                            <w:pPr>
                              <w:rPr>
                                <w:iCs/>
                                <w:color w:val="4D5765"/>
                                <w:szCs w:val="24"/>
                              </w:rPr>
                            </w:pPr>
                            <w:r>
                              <w:rPr>
                                <w:b/>
                                <w:iCs/>
                                <w:smallCaps/>
                                <w:color w:val="4D5765"/>
                                <w:szCs w:val="24"/>
                              </w:rPr>
                              <w:t xml:space="preserve">INFO – </w:t>
                            </w:r>
                            <w:r w:rsidRPr="00166F20">
                              <w:rPr>
                                <w:iCs/>
                                <w:color w:val="4D5765"/>
                                <w:szCs w:val="24"/>
                              </w:rPr>
                              <w:t xml:space="preserve">Pour la personne de </w:t>
                            </w:r>
                            <w:r>
                              <w:rPr>
                                <w:iCs/>
                                <w:color w:val="4D5765"/>
                                <w:szCs w:val="24"/>
                              </w:rPr>
                              <w:t>contact</w:t>
                            </w:r>
                            <w:r w:rsidRPr="00166F20">
                              <w:rPr>
                                <w:iCs/>
                                <w:color w:val="4D5765"/>
                                <w:szCs w:val="24"/>
                              </w:rPr>
                              <w:t xml:space="preserve"> </w:t>
                            </w:r>
                            <w:r>
                              <w:rPr>
                                <w:iCs/>
                                <w:color w:val="4D5765"/>
                                <w:szCs w:val="24"/>
                              </w:rPr>
                              <w:t>et/</w:t>
                            </w:r>
                            <w:r w:rsidRPr="00166F20">
                              <w:rPr>
                                <w:iCs/>
                                <w:color w:val="4D5765"/>
                                <w:szCs w:val="24"/>
                              </w:rPr>
                              <w:t xml:space="preserve">ou le responsable informatique, vous pouvez réutiliser vos données </w:t>
                            </w:r>
                            <w:r>
                              <w:rPr>
                                <w:iCs/>
                                <w:color w:val="4D5765"/>
                                <w:szCs w:val="24"/>
                              </w:rPr>
                              <w:t xml:space="preserve">en tant que </w:t>
                            </w:r>
                            <w:r w:rsidRPr="00166F20">
                              <w:rPr>
                                <w:iCs/>
                                <w:color w:val="4D5765"/>
                                <w:szCs w:val="24"/>
                              </w:rPr>
                              <w:t>SPOC pour compléter la fiche</w:t>
                            </w:r>
                            <w:r>
                              <w:rPr>
                                <w:iCs/>
                                <w:color w:val="4D5765"/>
                                <w:szCs w:val="24"/>
                              </w:rPr>
                              <w:t>.</w:t>
                            </w:r>
                          </w:p>
                          <w:p w14:paraId="57E36171" w14:textId="77777777" w:rsidR="00AE79F0" w:rsidRDefault="00AE79F0" w:rsidP="00332CDB">
                            <w:pPr>
                              <w:rPr>
                                <w:iCs/>
                                <w:color w:val="4D5765"/>
                                <w:szCs w:val="24"/>
                              </w:rPr>
                            </w:pPr>
                          </w:p>
                          <w:p w14:paraId="08538264" w14:textId="701E66D1" w:rsidR="00332CDB" w:rsidRPr="00B6141A" w:rsidRDefault="00AE79F0" w:rsidP="00AE79F0">
                            <w:pPr>
                              <w:jc w:val="center"/>
                              <w:rPr>
                                <w:iCs/>
                                <w:color w:val="4D5765"/>
                                <w:sz w:val="24"/>
                              </w:rPr>
                            </w:pPr>
                            <w:r>
                              <w:rPr>
                                <w:noProof/>
                              </w:rPr>
                              <w:drawing>
                                <wp:inline distT="0" distB="0" distL="0" distR="0" wp14:anchorId="595B5915" wp14:editId="20756FE5">
                                  <wp:extent cx="2961640" cy="551815"/>
                                  <wp:effectExtent l="0" t="0" r="0" b="635"/>
                                  <wp:docPr id="288" name="Image 288"/>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32">
                                            <a:extLst>
                                              <a:ext uri="{28A0092B-C50C-407E-A947-70E740481C1C}">
                                                <a14:useLocalDpi xmlns:a14="http://schemas.microsoft.com/office/drawing/2010/main" val="0"/>
                                              </a:ext>
                                            </a:extLst>
                                          </a:blip>
                                          <a:stretch>
                                            <a:fillRect/>
                                          </a:stretch>
                                        </pic:blipFill>
                                        <pic:spPr>
                                          <a:xfrm>
                                            <a:off x="0" y="0"/>
                                            <a:ext cx="2961640" cy="55181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7A30C3B" id="_x0000_s1028" style="position:absolute;left:0;text-align:left;margin-left:130.9pt;margin-top:373.7pt;width:405.5pt;height:105.8pt;z-index:-25137971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" filled="f" strokecolor="#4d5765" strokeweight="1.5pt">
                <v:stroke joinstyle="miter"/>
                <v:textbox>
                  <w:txbxContent>
                    <w:p w14:paraId="12DB763B" w14:textId="7B9D2D64" w:rsidR="00332CDB" w:rsidRDefault="00332CDB" w:rsidP="00332CDB">
                      <w:pPr>
                        <w:rPr>
                          <w:iCs/>
                          <w:color w:val="4D5765"/>
                          <w:szCs w:val="24"/>
                        </w:rPr>
                      </w:pPr>
                      <w:r>
                        <w:rPr>
                          <w:b/>
                          <w:iCs/>
                          <w:smallCaps/>
                          <w:color w:val="4D5765"/>
                          <w:szCs w:val="24"/>
                        </w:rPr>
                        <w:t xml:space="preserve">INFO – </w:t>
                      </w:r>
                      <w:r w:rsidRPr="00166F20">
                        <w:rPr>
                          <w:iCs/>
                          <w:color w:val="4D5765"/>
                          <w:szCs w:val="24"/>
                        </w:rPr>
                        <w:t xml:space="preserve">Pour la personne de </w:t>
                      </w:r>
                      <w:r>
                        <w:rPr>
                          <w:iCs/>
                          <w:color w:val="4D5765"/>
                          <w:szCs w:val="24"/>
                        </w:rPr>
                        <w:t>contact</w:t>
                      </w:r>
                      <w:r w:rsidRPr="00166F20">
                        <w:rPr>
                          <w:iCs/>
                          <w:color w:val="4D5765"/>
                          <w:szCs w:val="24"/>
                        </w:rPr>
                        <w:t xml:space="preserve"> </w:t>
                      </w:r>
                      <w:r>
                        <w:rPr>
                          <w:iCs/>
                          <w:color w:val="4D5765"/>
                          <w:szCs w:val="24"/>
                        </w:rPr>
                        <w:t>et/</w:t>
                      </w:r>
                      <w:r w:rsidRPr="00166F20">
                        <w:rPr>
                          <w:iCs/>
                          <w:color w:val="4D5765"/>
                          <w:szCs w:val="24"/>
                        </w:rPr>
                        <w:t xml:space="preserve">ou le responsable informatique, vous pouvez réutiliser vos données </w:t>
                      </w:r>
                      <w:r>
                        <w:rPr>
                          <w:iCs/>
                          <w:color w:val="4D5765"/>
                          <w:szCs w:val="24"/>
                        </w:rPr>
                        <w:t xml:space="preserve">en tant que </w:t>
                      </w:r>
                      <w:r w:rsidRPr="00166F20">
                        <w:rPr>
                          <w:iCs/>
                          <w:color w:val="4D5765"/>
                          <w:szCs w:val="24"/>
                        </w:rPr>
                        <w:t>SPOC pour compléter la fiche</w:t>
                      </w:r>
                      <w:r>
                        <w:rPr>
                          <w:iCs/>
                          <w:color w:val="4D5765"/>
                          <w:szCs w:val="24"/>
                        </w:rPr>
                        <w:t>.</w:t>
                      </w:r>
                    </w:p>
                    <w:p w14:paraId="57E36171" w14:textId="77777777" w:rsidR="00AE79F0" w:rsidRDefault="00AE79F0" w:rsidP="00332CDB">
                      <w:pPr>
                        <w:rPr>
                          <w:iCs/>
                          <w:color w:val="4D5765"/>
                          <w:szCs w:val="24"/>
                        </w:rPr>
                      </w:pPr>
                    </w:p>
                    <w:p w14:paraId="08538264" w14:textId="701E66D1" w:rsidR="00332CDB" w:rsidRPr="00B6141A" w:rsidRDefault="00AE79F0" w:rsidP="00AE79F0">
                      <w:pPr>
                        <w:jc w:val="center"/>
                        <w:rPr>
                          <w:iCs/>
                          <w:color w:val="4D5765"/>
                          <w:sz w:val="24"/>
                        </w:rPr>
                      </w:pPr>
                      <w:r>
                        <w:rPr>
                          <w:noProof/>
                        </w:rPr>
                        <w:drawing>
                          <wp:inline distT="0" distB="0" distL="0" distR="0" wp14:anchorId="595B5915" wp14:editId="20756FE5">
                            <wp:extent cx="2961640" cy="551815"/>
                            <wp:effectExtent l="0" t="0" r="0" b="635"/>
                            <wp:docPr id="288" name="Image 288"/>
                            <wp:cNvGraphicFramePr/>
                            <a:graphic xmlns:a="http://schemas.openxmlformats.org/drawingml/2006/main">
                              <a:graphicData uri="http://schemas.openxmlformats.org/drawingml/2006/picture">
                                <pic:pic xmlns:pic="http://schemas.openxmlformats.org/drawingml/2006/picture">
                                  <pic:nvPicPr>
                                    <pic:cNvPr id="308" name="Image 308"/>
                                    <pic:cNvPicPr/>
                                  </pic:nvPicPr>
                                  <pic:blipFill>
                                    <a:blip r:embed="rId32">
                                      <a:extLst>
                                        <a:ext uri="{28A0092B-C50C-407E-A947-70E740481C1C}">
                                          <a14:useLocalDpi xmlns:a14="http://schemas.microsoft.com/office/drawing/2010/main" val="0"/>
                                        </a:ext>
                                      </a:extLst>
                                    </a:blip>
                                    <a:stretch>
                                      <a:fillRect/>
                                    </a:stretch>
                                  </pic:blipFill>
                                  <pic:spPr>
                                    <a:xfrm>
                                      <a:off x="0" y="0"/>
                                      <a:ext cx="2961640" cy="551815"/>
                                    </a:xfrm>
                                    <a:prstGeom prst="rect">
                                      <a:avLst/>
                                    </a:prstGeom>
                                  </pic:spPr>
                                </pic:pic>
                              </a:graphicData>
                            </a:graphic>
                          </wp:inline>
                        </w:drawing>
                      </w:r>
                    </w:p>
                  </w:txbxContent>
                </v:textbox>
                <w10:wrap type="tight" anchorx="page"/>
              </v:roundrect>
            </w:pict>
          </mc:Fallback>
        </mc:AlternateContent>
      </w:r>
      <w:r w:rsidR="00AE79F0" w:rsidRPr="005D6E7F">
        <w:rPr>
          <w:i/>
          <w:noProof/>
        </w:rPr>
        <w:drawing>
          <wp:anchor distT="0" distB="0" distL="114300" distR="114300" simplePos="0" relativeHeight="251937792" behindDoc="0" locked="0" layoutInCell="1" allowOverlap="1" wp14:anchorId="0363C7D1" wp14:editId="088E5E0B">
            <wp:simplePos x="0" y="0"/>
            <wp:positionH relativeFrom="column">
              <wp:posOffset>1905</wp:posOffset>
            </wp:positionH>
            <wp:positionV relativeFrom="paragraph">
              <wp:posOffset>181610</wp:posOffset>
            </wp:positionV>
            <wp:extent cx="4409440" cy="4400550"/>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75.jpg"/>
                    <pic:cNvPicPr/>
                  </pic:nvPicPr>
                  <pic:blipFill>
                    <a:blip r:embed="rId33">
                      <a:extLst>
                        <a:ext uri="{28A0092B-C50C-407E-A947-70E740481C1C}">
                          <a14:useLocalDpi xmlns:a14="http://schemas.microsoft.com/office/drawing/2010/main" val="0"/>
                        </a:ext>
                      </a:extLst>
                    </a:blip>
                    <a:stretch>
                      <a:fillRect/>
                    </a:stretch>
                  </pic:blipFill>
                  <pic:spPr>
                    <a:xfrm>
                      <a:off x="0" y="0"/>
                      <a:ext cx="4409440" cy="4400550"/>
                    </a:xfrm>
                    <a:prstGeom prst="rect">
                      <a:avLst/>
                    </a:prstGeom>
                  </pic:spPr>
                </pic:pic>
              </a:graphicData>
            </a:graphic>
            <wp14:sizeRelH relativeFrom="page">
              <wp14:pctWidth>0</wp14:pctWidth>
            </wp14:sizeRelH>
            <wp14:sizeRelV relativeFrom="page">
              <wp14:pctHeight>0</wp14:pctHeight>
            </wp14:sizeRelV>
          </wp:anchor>
        </w:drawing>
      </w:r>
      <w:r w:rsidR="00332CDB" w:rsidRPr="00332CDB">
        <w:rPr>
          <w:i/>
        </w:rPr>
        <w:t>Exemple d’une fiche de contact :</w:t>
      </w:r>
    </w:p>
    <w:p w14:paraId="49EE3693" w14:textId="243DA66E" w:rsidR="00332CDB" w:rsidRDefault="00C3617F" w:rsidP="00FB1336">
      <w:pPr>
        <w:pStyle w:val="Paragraphedeliste"/>
        <w:ind w:left="-993"/>
      </w:pPr>
      <w:r>
        <w:rPr>
          <w:noProof/>
        </w:rPr>
        <w:lastRenderedPageBreak/>
        <mc:AlternateContent>
          <mc:Choice Requires="wpg">
            <w:drawing>
              <wp:anchor distT="0" distB="0" distL="114300" distR="114300" simplePos="0" relativeHeight="251950080" behindDoc="0" locked="0" layoutInCell="1" allowOverlap="1" wp14:anchorId="6C267F4F" wp14:editId="06DF86CD">
                <wp:simplePos x="0" y="0"/>
                <wp:positionH relativeFrom="column">
                  <wp:posOffset>-587567</wp:posOffset>
                </wp:positionH>
                <wp:positionV relativeFrom="paragraph">
                  <wp:posOffset>474129</wp:posOffset>
                </wp:positionV>
                <wp:extent cx="5680739" cy="2708910"/>
                <wp:effectExtent l="0" t="0" r="0" b="0"/>
                <wp:wrapTopAndBottom/>
                <wp:docPr id="28" name="Groupe 28"/>
                <wp:cNvGraphicFramePr/>
                <a:graphic xmlns:a="http://schemas.openxmlformats.org/drawingml/2006/main">
                  <a:graphicData uri="http://schemas.microsoft.com/office/word/2010/wordprocessingGroup">
                    <wpg:wgp>
                      <wpg:cNvGrpSpPr/>
                      <wpg:grpSpPr>
                        <a:xfrm>
                          <a:off x="0" y="0"/>
                          <a:ext cx="5680739" cy="2708910"/>
                          <a:chOff x="0" y="0"/>
                          <a:chExt cx="5680739" cy="2708910"/>
                        </a:xfrm>
                      </wpg:grpSpPr>
                      <pic:pic xmlns:pic="http://schemas.openxmlformats.org/drawingml/2006/picture">
                        <pic:nvPicPr>
                          <pic:cNvPr id="15" name="Image 15"/>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4450715" cy="2708910"/>
                          </a:xfrm>
                          <a:prstGeom prst="rect">
                            <a:avLst/>
                          </a:prstGeom>
                        </pic:spPr>
                      </pic:pic>
                      <wps:wsp>
                        <wps:cNvPr id="16" name="Ellipse 16"/>
                        <wps:cNvSpPr/>
                        <wps:spPr>
                          <a:xfrm>
                            <a:off x="3968151" y="1716657"/>
                            <a:ext cx="343535" cy="343535"/>
                          </a:xfrm>
                          <a:prstGeom prst="ellipse">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 coins arrondis 17"/>
                        <wps:cNvSpPr/>
                        <wps:spPr>
                          <a:xfrm>
                            <a:off x="1345721" y="690114"/>
                            <a:ext cx="1974850" cy="243205"/>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 coins arrondis 18"/>
                        <wps:cNvSpPr/>
                        <wps:spPr>
                          <a:xfrm>
                            <a:off x="3459193" y="1207698"/>
                            <a:ext cx="343535" cy="285115"/>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Connecteur : en angle 20"/>
                        <wps:cNvCnPr/>
                        <wps:spPr>
                          <a:xfrm flipV="1">
                            <a:off x="3321170" y="500332"/>
                            <a:ext cx="1282005" cy="294005"/>
                          </a:xfrm>
                          <a:prstGeom prst="bentConnector3">
                            <a:avLst/>
                          </a:prstGeom>
                          <a:ln w="12700">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4" name="Connecteur : en angle 24"/>
                        <wps:cNvCnPr/>
                        <wps:spPr>
                          <a:xfrm flipV="1">
                            <a:off x="3804249" y="1000664"/>
                            <a:ext cx="811566" cy="345057"/>
                          </a:xfrm>
                          <a:prstGeom prst="bentConnector3">
                            <a:avLst/>
                          </a:prstGeom>
                          <a:ln w="12700">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5" name="Connecteur : en angle 25"/>
                        <wps:cNvCnPr/>
                        <wps:spPr>
                          <a:xfrm flipV="1">
                            <a:off x="4313208" y="1587261"/>
                            <a:ext cx="328427" cy="319177"/>
                          </a:xfrm>
                          <a:prstGeom prst="bentConnector3">
                            <a:avLst/>
                          </a:prstGeom>
                          <a:ln w="12700">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6" name="Zone de texte 2"/>
                        <wps:cNvSpPr txBox="1">
                          <a:spLocks noChangeArrowheads="1"/>
                        </wps:cNvSpPr>
                        <wps:spPr bwMode="auto">
                          <a:xfrm>
                            <a:off x="4649638" y="284672"/>
                            <a:ext cx="905774" cy="433070"/>
                          </a:xfrm>
                          <a:prstGeom prst="rect">
                            <a:avLst/>
                          </a:prstGeom>
                          <a:solidFill>
                            <a:srgbClr val="FFFFFF"/>
                          </a:solidFill>
                          <a:ln w="9525">
                            <a:noFill/>
                            <a:miter lim="800000"/>
                            <a:headEnd/>
                            <a:tailEnd/>
                          </a:ln>
                        </wps:spPr>
                        <wps:txbx>
                          <w:txbxContent>
                            <w:p w14:paraId="06BDD859" w14:textId="77777777" w:rsidR="00332CDB" w:rsidRPr="007353DB" w:rsidRDefault="00332CDB" w:rsidP="00332CDB">
                              <w:pPr>
                                <w:rPr>
                                  <w:b/>
                                </w:rPr>
                              </w:pPr>
                              <w:r w:rsidRPr="007353DB">
                                <w:rPr>
                                  <w:b/>
                                </w:rPr>
                                <w:t>Info</w:t>
                              </w:r>
                              <w:r>
                                <w:rPr>
                                  <w:b/>
                                </w:rPr>
                                <w:t>rmation</w:t>
                              </w:r>
                              <w:r w:rsidRPr="007353DB">
                                <w:rPr>
                                  <w:b/>
                                </w:rPr>
                                <w:t xml:space="preserve"> contact</w:t>
                              </w:r>
                            </w:p>
                          </w:txbxContent>
                        </wps:txbx>
                        <wps:bodyPr rot="0" vert="horz" wrap="square" lIns="91440" tIns="45720" rIns="91440" bIns="45720" anchor="t" anchorCtr="0">
                          <a:noAutofit/>
                        </wps:bodyPr>
                      </wps:wsp>
                      <wps:wsp>
                        <wps:cNvPr id="29" name="Zone de texte 2"/>
                        <wps:cNvSpPr txBox="1">
                          <a:spLocks noChangeArrowheads="1"/>
                        </wps:cNvSpPr>
                        <wps:spPr bwMode="auto">
                          <a:xfrm>
                            <a:off x="4649500" y="819510"/>
                            <a:ext cx="1031239" cy="441959"/>
                          </a:xfrm>
                          <a:prstGeom prst="rect">
                            <a:avLst/>
                          </a:prstGeom>
                          <a:solidFill>
                            <a:srgbClr val="FFFFFF"/>
                          </a:solidFill>
                          <a:ln w="9525">
                            <a:noFill/>
                            <a:miter lim="800000"/>
                            <a:headEnd/>
                            <a:tailEnd/>
                          </a:ln>
                        </wps:spPr>
                        <wps:txbx>
                          <w:txbxContent>
                            <w:p w14:paraId="3C2193A4" w14:textId="77777777" w:rsidR="00332CDB" w:rsidRPr="007353DB" w:rsidRDefault="00332CDB" w:rsidP="00332CDB">
                              <w:pPr>
                                <w:rPr>
                                  <w:b/>
                                </w:rPr>
                              </w:pPr>
                              <w:r>
                                <w:rPr>
                                  <w:b/>
                                </w:rPr>
                                <w:t>Modifier les informations</w:t>
                              </w:r>
                            </w:p>
                          </w:txbxContent>
                        </wps:txbx>
                        <wps:bodyPr rot="0" vert="horz" wrap="square" lIns="91440" tIns="45720" rIns="91440" bIns="45720" anchor="t" anchorCtr="0">
                          <a:spAutoFit/>
                        </wps:bodyPr>
                      </wps:wsp>
                      <wps:wsp>
                        <wps:cNvPr id="30" name="Zone de texte 2"/>
                        <wps:cNvSpPr txBox="1">
                          <a:spLocks noChangeArrowheads="1"/>
                        </wps:cNvSpPr>
                        <wps:spPr bwMode="auto">
                          <a:xfrm>
                            <a:off x="4641012" y="1362974"/>
                            <a:ext cx="862965" cy="441325"/>
                          </a:xfrm>
                          <a:prstGeom prst="rect">
                            <a:avLst/>
                          </a:prstGeom>
                          <a:solidFill>
                            <a:srgbClr val="FFFFFF"/>
                          </a:solidFill>
                          <a:ln w="9525">
                            <a:noFill/>
                            <a:miter lim="800000"/>
                            <a:headEnd/>
                            <a:tailEnd/>
                          </a:ln>
                        </wps:spPr>
                        <wps:txbx>
                          <w:txbxContent>
                            <w:p w14:paraId="6F29D517" w14:textId="77777777" w:rsidR="00332CDB" w:rsidRPr="007353DB" w:rsidRDefault="00332CDB" w:rsidP="00332CDB">
                              <w:pPr>
                                <w:rPr>
                                  <w:b/>
                                  <w:szCs w:val="22"/>
                                </w:rPr>
                              </w:pPr>
                              <w:r w:rsidRPr="007353DB">
                                <w:rPr>
                                  <w:b/>
                                  <w:szCs w:val="22"/>
                                </w:rPr>
                                <w:t xml:space="preserve">Supprimer </w:t>
                              </w:r>
                              <w:r>
                                <w:rPr>
                                  <w:b/>
                                  <w:szCs w:val="22"/>
                                </w:rPr>
                                <w:t xml:space="preserve">le </w:t>
                              </w:r>
                              <w:r w:rsidRPr="007353DB">
                                <w:rPr>
                                  <w:b/>
                                  <w:szCs w:val="22"/>
                                </w:rPr>
                                <w:t>contact</w:t>
                              </w:r>
                            </w:p>
                          </w:txbxContent>
                        </wps:txbx>
                        <wps:bodyPr rot="0" vert="horz" wrap="square" lIns="91440" tIns="45720" rIns="91440" bIns="45720" anchor="t" anchorCtr="0">
                          <a:spAutoFit/>
                        </wps:bodyPr>
                      </wps:wsp>
                    </wpg:wgp>
                  </a:graphicData>
                </a:graphic>
              </wp:anchor>
            </w:drawing>
          </mc:Choice>
          <mc:Fallback>
            <w:pict>
              <v:group w14:anchorId="6C267F4F" id="Groupe 28" o:spid="_x0000_s1029" style="position:absolute;left:0;text-align:left;margin-left:-46.25pt;margin-top:37.35pt;width:447.3pt;height:213.3pt;z-index:251950080" coordsize="56807,2708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&#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5" o:spid="_x0000_s1030" type="#_x0000_t75" style="position:absolute;width:44507;height:27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">
                  <v:imagedata r:id="rId35" o:title=""/>
                </v:shape>
                <v:oval id="Ellipse 16" o:spid="_x0000_s1031" style="position:absolute;left:39681;top:17166;width:3435;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" filled="f" strokecolor="#ffc000" strokeweight="1.5pt">
                  <v:stroke joinstyle="miter"/>
                </v:oval>
                <v:roundrect id="Rectangle : coins arrondis 17" o:spid="_x0000_s1032" style="position:absolute;left:13457;top:6901;width:19748;height:2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" filled="f" strokecolor="#ffc000" strokeweight="1.5pt">
                  <v:stroke joinstyle="miter"/>
                </v:roundrect>
                <v:roundrect id="Rectangle : coins arrondis 18" o:spid="_x0000_s1033" style="position:absolute;left:34591;top:12076;width:3436;height:28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" filled="f" strokecolor="#ffc000" strokeweight="1.5pt">
                  <v:stroke joinstyle="miter"/>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20" o:spid="_x0000_s1034" type="#_x0000_t34" style="position:absolute;left:33211;top:5003;width:12820;height:294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" strokecolor="#ffc000" strokeweight="1pt">
                  <v:stroke dashstyle="dash" endarrow="block"/>
                </v:shape>
                <v:shape id="Connecteur : en angle 24" o:spid="_x0000_s1035" type="#_x0000_t34" style="position:absolute;left:38042;top:10006;width:8116;height:34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" strokecolor="#ffc000" strokeweight="1pt">
                  <v:stroke dashstyle="dash" endarrow="block"/>
                </v:shape>
                <v:shape id="Connecteur : en angle 25" o:spid="_x0000_s1036" type="#_x0000_t34" style="position:absolute;left:43132;top:15872;width:3284;height:319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" strokecolor="#ffc000" strokeweight="1pt">
                  <v:stroke dashstyle="dash" endarrow="block"/>
                </v:shape>
                <v:shapetype id="_x0000_t202" coordsize="21600,21600" o:spt="202" path="m,l,21600r21600,l21600,xe">
                  <v:stroke joinstyle="miter"/>
                  <v:path gradientshapeok="t" o:connecttype="rect"/>
                </v:shapetype>
                <v:shape id="_x0000_s1037" type="#_x0000_t202" style="position:absolute;left:46496;top:2846;width:9058;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" stroked="f">
                  <v:textbox>
                    <w:txbxContent>
                      <w:p w14:paraId="06BDD859" w14:textId="77777777" w:rsidR="00332CDB" w:rsidRPr="007353DB" w:rsidRDefault="00332CDB" w:rsidP="00332CDB">
                        <w:pPr>
                          <w:rPr>
                            <w:b/>
                          </w:rPr>
                        </w:pPr>
                        <w:r w:rsidRPr="007353DB">
                          <w:rPr>
                            <w:b/>
                          </w:rPr>
                          <w:t>Info</w:t>
                        </w:r>
                        <w:r>
                          <w:rPr>
                            <w:b/>
                          </w:rPr>
                          <w:t>rmation</w:t>
                        </w:r>
                        <w:r w:rsidRPr="007353DB">
                          <w:rPr>
                            <w:b/>
                          </w:rPr>
                          <w:t xml:space="preserve"> contact</w:t>
                        </w:r>
                      </w:p>
                    </w:txbxContent>
                  </v:textbox>
                </v:shape>
                <v:shape id="_x0000_s1038" type="#_x0000_t202" style="position:absolute;left:46495;top:8195;width:10312;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14:paraId="3C2193A4" w14:textId="77777777" w:rsidR="00332CDB" w:rsidRPr="007353DB" w:rsidRDefault="00332CDB" w:rsidP="00332CDB">
                        <w:pPr>
                          <w:rPr>
                            <w:b/>
                          </w:rPr>
                        </w:pPr>
                        <w:r>
                          <w:rPr>
                            <w:b/>
                          </w:rPr>
                          <w:t>Modifier les informations</w:t>
                        </w:r>
                      </w:p>
                    </w:txbxContent>
                  </v:textbox>
                </v:shape>
                <v:shape id="_x0000_s1039" type="#_x0000_t202" style="position:absolute;left:46410;top:13629;width:8629;height:4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" stroked="f">
                  <v:textbox style="mso-fit-shape-to-text:t">
                    <w:txbxContent>
                      <w:p w14:paraId="6F29D517" w14:textId="77777777" w:rsidR="00332CDB" w:rsidRPr="007353DB" w:rsidRDefault="00332CDB" w:rsidP="00332CDB">
                        <w:pPr>
                          <w:rPr>
                            <w:b/>
                            <w:szCs w:val="22"/>
                          </w:rPr>
                        </w:pPr>
                        <w:r w:rsidRPr="007353DB">
                          <w:rPr>
                            <w:b/>
                            <w:szCs w:val="22"/>
                          </w:rPr>
                          <w:t xml:space="preserve">Supprimer </w:t>
                        </w:r>
                        <w:r>
                          <w:rPr>
                            <w:b/>
                            <w:szCs w:val="22"/>
                          </w:rPr>
                          <w:t xml:space="preserve">le </w:t>
                        </w:r>
                        <w:r w:rsidRPr="007353DB">
                          <w:rPr>
                            <w:b/>
                            <w:szCs w:val="22"/>
                          </w:rPr>
                          <w:t>contact</w:t>
                        </w:r>
                      </w:p>
                    </w:txbxContent>
                  </v:textbox>
                </v:shape>
                <w10:wrap type="topAndBottom"/>
              </v:group>
            </w:pict>
          </mc:Fallback>
        </mc:AlternateContent>
      </w:r>
      <w:r w:rsidR="00332CDB">
        <w:t xml:space="preserve">Une fois les différents rôles encodés, vous avez la possibilité de </w:t>
      </w:r>
      <w:r w:rsidR="00332CDB" w:rsidRPr="00DF1D07">
        <w:rPr>
          <w:b/>
        </w:rPr>
        <w:t>visionner</w:t>
      </w:r>
      <w:r w:rsidR="00332CDB">
        <w:t xml:space="preserve">, </w:t>
      </w:r>
      <w:r w:rsidR="00332CDB" w:rsidRPr="00DF1D07">
        <w:rPr>
          <w:b/>
        </w:rPr>
        <w:t>modifier</w:t>
      </w:r>
      <w:r w:rsidR="00332CDB">
        <w:t xml:space="preserve"> ou </w:t>
      </w:r>
      <w:r w:rsidR="00332CDB" w:rsidRPr="00DF1D07">
        <w:rPr>
          <w:b/>
        </w:rPr>
        <w:t>supprimer</w:t>
      </w:r>
      <w:r w:rsidR="00EF5C0E">
        <w:t xml:space="preserve"> c</w:t>
      </w:r>
      <w:r w:rsidR="00332CDB">
        <w:t>es contacts.</w:t>
      </w:r>
    </w:p>
    <w:p w14:paraId="52B082C3" w14:textId="0DC48FFB" w:rsidR="00332CDB" w:rsidRDefault="00332CDB" w:rsidP="00332CDB">
      <w:pPr>
        <w:ind w:left="-993"/>
      </w:pPr>
    </w:p>
    <w:p w14:paraId="3A24E157" w14:textId="6BA0753A" w:rsidR="00332CDB" w:rsidRDefault="00332CDB" w:rsidP="00EF5C0E">
      <w:pPr>
        <w:pStyle w:val="Titre3"/>
      </w:pPr>
      <w:bookmarkStart w:id="42" w:name="_Toc508628959"/>
      <w:bookmarkStart w:id="43" w:name="_Toc520189783"/>
      <w:r>
        <w:t>Ajouter les adresses du bureau</w:t>
      </w:r>
      <w:bookmarkEnd w:id="42"/>
      <w:bookmarkEnd w:id="43"/>
    </w:p>
    <w:p w14:paraId="33E5ACBC" w14:textId="05BE229E" w:rsidR="00332CDB" w:rsidRDefault="002E500E" w:rsidP="00332CDB">
      <w:pPr>
        <w:ind w:left="-993"/>
      </w:pPr>
      <w:r>
        <w:rPr>
          <w:noProof/>
        </w:rPr>
        <w:drawing>
          <wp:anchor distT="0" distB="0" distL="114300" distR="114300" simplePos="0" relativeHeight="251951104" behindDoc="0" locked="0" layoutInCell="1" allowOverlap="1" wp14:anchorId="4B17940D" wp14:editId="387E46FC">
            <wp:simplePos x="0" y="0"/>
            <wp:positionH relativeFrom="column">
              <wp:posOffset>-249732</wp:posOffset>
            </wp:positionH>
            <wp:positionV relativeFrom="paragraph">
              <wp:posOffset>492214</wp:posOffset>
            </wp:positionV>
            <wp:extent cx="4051004" cy="3991802"/>
            <wp:effectExtent l="0" t="0" r="6985" b="889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78.jpg"/>
                    <pic:cNvPicPr/>
                  </pic:nvPicPr>
                  <pic:blipFill>
                    <a:blip r:embed="rId36">
                      <a:extLst>
                        <a:ext uri="{28A0092B-C50C-407E-A947-70E740481C1C}">
                          <a14:useLocalDpi xmlns:a14="http://schemas.microsoft.com/office/drawing/2010/main" val="0"/>
                        </a:ext>
                      </a:extLst>
                    </a:blip>
                    <a:stretch>
                      <a:fillRect/>
                    </a:stretch>
                  </pic:blipFill>
                  <pic:spPr>
                    <a:xfrm>
                      <a:off x="0" y="0"/>
                      <a:ext cx="4052512" cy="3993288"/>
                    </a:xfrm>
                    <a:prstGeom prst="rect">
                      <a:avLst/>
                    </a:prstGeom>
                  </pic:spPr>
                </pic:pic>
              </a:graphicData>
            </a:graphic>
            <wp14:sizeRelH relativeFrom="page">
              <wp14:pctWidth>0</wp14:pctWidth>
            </wp14:sizeRelH>
            <wp14:sizeRelV relativeFrom="page">
              <wp14:pctHeight>0</wp14:pctHeight>
            </wp14:sizeRelV>
          </wp:anchor>
        </w:drawing>
      </w:r>
      <w:r w:rsidR="00332CDB">
        <w:t xml:space="preserve">En tant que responsable de bureau </w:t>
      </w:r>
      <w:r w:rsidR="00332CDB" w:rsidRPr="00905827">
        <w:rPr>
          <w:sz w:val="20"/>
        </w:rPr>
        <w:t>(</w:t>
      </w:r>
      <w:r w:rsidR="00FB1336">
        <w:rPr>
          <w:sz w:val="20"/>
        </w:rPr>
        <w:t>+</w:t>
      </w:r>
      <w:r w:rsidR="00332CDB" w:rsidRPr="00905827">
        <w:rPr>
          <w:sz w:val="20"/>
        </w:rPr>
        <w:t xml:space="preserve"> back-up),</w:t>
      </w:r>
      <w:r w:rsidR="00332CDB">
        <w:t xml:space="preserve"> vous avez également la possibilité </w:t>
      </w:r>
      <w:r w:rsidR="00332CDB" w:rsidRPr="00905827">
        <w:rPr>
          <w:b/>
        </w:rPr>
        <w:t>d’ajouter</w:t>
      </w:r>
      <w:r w:rsidR="00332CDB">
        <w:t xml:space="preserve"> ou </w:t>
      </w:r>
      <w:r w:rsidR="00332CDB" w:rsidRPr="00905827">
        <w:rPr>
          <w:b/>
        </w:rPr>
        <w:t>modifier</w:t>
      </w:r>
      <w:r w:rsidR="00332CDB">
        <w:t xml:space="preserve"> les </w:t>
      </w:r>
      <w:r w:rsidR="00332CDB" w:rsidRPr="00FB1336">
        <w:rPr>
          <w:b/>
        </w:rPr>
        <w:t>informations</w:t>
      </w:r>
      <w:r w:rsidR="00332CDB">
        <w:t xml:space="preserve"> des </w:t>
      </w:r>
      <w:r w:rsidR="00332CDB" w:rsidRPr="00905827">
        <w:rPr>
          <w:b/>
        </w:rPr>
        <w:t>adresses</w:t>
      </w:r>
      <w:r w:rsidR="00332CDB">
        <w:t xml:space="preserve"> </w:t>
      </w:r>
      <w:r w:rsidR="00332CDB" w:rsidRPr="00905827">
        <w:rPr>
          <w:b/>
        </w:rPr>
        <w:t>du</w:t>
      </w:r>
      <w:r w:rsidR="00332CDB">
        <w:t xml:space="preserve"> </w:t>
      </w:r>
      <w:r w:rsidR="00332CDB" w:rsidRPr="00905827">
        <w:rPr>
          <w:b/>
        </w:rPr>
        <w:t>bureau</w:t>
      </w:r>
      <w:r w:rsidR="00332CDB">
        <w:t xml:space="preserve"> concerné. </w:t>
      </w:r>
    </w:p>
    <w:p w14:paraId="0D2071E1" w14:textId="77777777" w:rsidR="00332CDB" w:rsidRDefault="00332CDB" w:rsidP="00332CDB"/>
    <w:p w14:paraId="30BD8674" w14:textId="1262E322" w:rsidR="00332CDB" w:rsidRDefault="00332CDB" w:rsidP="00332CDB">
      <w:pPr>
        <w:ind w:left="-993"/>
      </w:pPr>
      <w:bookmarkStart w:id="44" w:name="_Hlk506363763"/>
      <w:bookmarkEnd w:id="38"/>
    </w:p>
    <w:p w14:paraId="71DBCF14" w14:textId="65A07903" w:rsidR="00332CDB" w:rsidRPr="00193EF0" w:rsidRDefault="00EF5C0E" w:rsidP="00332CDB">
      <w:pPr>
        <w:ind w:left="-993"/>
      </w:pPr>
      <w:r>
        <w:rPr>
          <w:b/>
        </w:rPr>
        <w:t>Trois</w:t>
      </w:r>
      <w:r w:rsidR="00332CDB" w:rsidRPr="00193EF0">
        <w:rPr>
          <w:b/>
        </w:rPr>
        <w:t xml:space="preserve"> types</w:t>
      </w:r>
      <w:r w:rsidR="00332CDB">
        <w:t xml:space="preserve"> d’adresse</w:t>
      </w:r>
      <w:r w:rsidR="00FB1336">
        <w:t>s</w:t>
      </w:r>
      <w:r w:rsidR="00332CDB">
        <w:t xml:space="preserve"> </w:t>
      </w:r>
      <w:r w:rsidR="002E500E">
        <w:t>peuvent être encodé</w:t>
      </w:r>
      <w:r w:rsidR="00FB1336">
        <w:t xml:space="preserve">s </w:t>
      </w:r>
      <w:r w:rsidR="00332CDB">
        <w:t xml:space="preserve">pour le bureau : l’adresse du </w:t>
      </w:r>
      <w:r w:rsidR="00332CDB" w:rsidRPr="00193EF0">
        <w:rPr>
          <w:b/>
          <w:i/>
        </w:rPr>
        <w:t>jour des élections</w:t>
      </w:r>
      <w:r w:rsidR="00332CDB" w:rsidRPr="00193EF0">
        <w:rPr>
          <w:b/>
        </w:rPr>
        <w:t>,</w:t>
      </w:r>
      <w:r w:rsidR="00332CDB">
        <w:t xml:space="preserve"> l’adresse </w:t>
      </w:r>
      <w:r w:rsidR="00332CDB" w:rsidRPr="00193EF0">
        <w:rPr>
          <w:b/>
          <w:i/>
        </w:rPr>
        <w:t>administrative</w:t>
      </w:r>
      <w:r w:rsidR="00787ABB">
        <w:t xml:space="preserve"> et l’adresse pour l</w:t>
      </w:r>
      <w:r w:rsidR="00332CDB">
        <w:t xml:space="preserve">e </w:t>
      </w:r>
      <w:r w:rsidR="00332CDB" w:rsidRPr="00193EF0">
        <w:rPr>
          <w:b/>
          <w:i/>
        </w:rPr>
        <w:t>dépôt</w:t>
      </w:r>
      <w:r w:rsidR="00787ABB">
        <w:rPr>
          <w:b/>
          <w:i/>
        </w:rPr>
        <w:t xml:space="preserve"> </w:t>
      </w:r>
      <w:r w:rsidR="00787ABB" w:rsidRPr="00787ABB">
        <w:t>des candidatures</w:t>
      </w:r>
      <w:r w:rsidR="00332CDB" w:rsidRPr="00787ABB">
        <w:t>.</w:t>
      </w:r>
      <w:r w:rsidR="00332CDB">
        <w:t xml:space="preserve"> </w:t>
      </w:r>
      <w:bookmarkEnd w:id="44"/>
      <w:r w:rsidR="00332CDB" w:rsidRPr="00193EF0">
        <w:t>Seules les adresses de dépôt et du</w:t>
      </w:r>
      <w:r w:rsidR="00FB1336">
        <w:t xml:space="preserve"> jour des élections sont obligat</w:t>
      </w:r>
      <w:r w:rsidR="00332CDB" w:rsidRPr="00193EF0">
        <w:t>oires</w:t>
      </w:r>
      <w:r w:rsidR="00332CDB">
        <w:t xml:space="preserve">. Si les adresses de dépôt et administratives sont identiques à l’adresse du jour des élections, cochez le bouton ci-dessous et le système </w:t>
      </w:r>
      <w:r w:rsidR="00332CDB" w:rsidRPr="00193EF0">
        <w:rPr>
          <w:b/>
        </w:rPr>
        <w:t>copiera automatiquement</w:t>
      </w:r>
      <w:r w:rsidR="00332CDB">
        <w:t xml:space="preserve"> les informations dans la base de données. Pour les différentes adresses, ajoutez les informations obligatoires sur </w:t>
      </w:r>
      <w:r w:rsidR="00332CDB">
        <w:rPr>
          <w:rFonts w:ascii="Arial" w:hAnsi="Arial" w:cs="Arial"/>
          <w:color w:val="333333"/>
          <w:sz w:val="21"/>
          <w:szCs w:val="21"/>
          <w:shd w:val="clear" w:color="auto" w:fill="FFFFFF"/>
        </w:rPr>
        <w:t>l</w:t>
      </w:r>
      <w:r w:rsidR="00332CDB" w:rsidRPr="00C935AE">
        <w:t>e lieu, la rue, le numéro, le code postal, </w:t>
      </w:r>
      <w:r w:rsidR="00332CDB">
        <w:t xml:space="preserve">la commune et un </w:t>
      </w:r>
      <w:r w:rsidR="00332CDB" w:rsidRPr="00C935AE">
        <w:t>numéro de téléphone</w:t>
      </w:r>
      <w:r w:rsidR="00332CDB">
        <w:t>.</w:t>
      </w:r>
    </w:p>
    <w:p w14:paraId="18A42249" w14:textId="0474C664" w:rsidR="00332CDB" w:rsidRDefault="00332CDB" w:rsidP="00332CDB">
      <w:pPr>
        <w:rPr>
          <w:b/>
          <w:i/>
        </w:rPr>
      </w:pPr>
      <w:r>
        <w:rPr>
          <w:noProof/>
        </w:rPr>
        <mc:AlternateContent>
          <mc:Choice Requires="wpg">
            <w:drawing>
              <wp:anchor distT="0" distB="0" distL="114300" distR="114300" simplePos="0" relativeHeight="251952128" behindDoc="0" locked="0" layoutInCell="1" allowOverlap="1" wp14:anchorId="6E381776" wp14:editId="62174766">
                <wp:simplePos x="0" y="0"/>
                <wp:positionH relativeFrom="column">
                  <wp:posOffset>-140970</wp:posOffset>
                </wp:positionH>
                <wp:positionV relativeFrom="paragraph">
                  <wp:posOffset>76835</wp:posOffset>
                </wp:positionV>
                <wp:extent cx="4041140" cy="2705735"/>
                <wp:effectExtent l="0" t="0" r="0" b="0"/>
                <wp:wrapTopAndBottom/>
                <wp:docPr id="10" name="Groupe 10"/>
                <wp:cNvGraphicFramePr/>
                <a:graphic xmlns:a="http://schemas.openxmlformats.org/drawingml/2006/main">
                  <a:graphicData uri="http://schemas.microsoft.com/office/word/2010/wordprocessingGroup">
                    <wpg:wgp>
                      <wpg:cNvGrpSpPr/>
                      <wpg:grpSpPr>
                        <a:xfrm>
                          <a:off x="0" y="0"/>
                          <a:ext cx="4041140" cy="2705735"/>
                          <a:chOff x="0" y="0"/>
                          <a:chExt cx="4041140" cy="2705735"/>
                        </a:xfrm>
                      </wpg:grpSpPr>
                      <pic:pic xmlns:pic="http://schemas.openxmlformats.org/drawingml/2006/picture">
                        <pic:nvPicPr>
                          <pic:cNvPr id="7" name="Image 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041140" cy="2705735"/>
                          </a:xfrm>
                          <a:prstGeom prst="rect">
                            <a:avLst/>
                          </a:prstGeom>
                        </pic:spPr>
                      </pic:pic>
                      <wps:wsp>
                        <wps:cNvPr id="8" name="Rectangle : coins arrondis 8"/>
                        <wps:cNvSpPr/>
                        <wps:spPr>
                          <a:xfrm>
                            <a:off x="65837" y="1777594"/>
                            <a:ext cx="2933065" cy="460579"/>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2EFE397" id="Groupe 10" o:spid="_x0000_s1026" style="position:absolute;margin-left:-11.1pt;margin-top:6.05pt;width:318.2pt;height:213.05pt;z-index:251952128" coordsize="40411,270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40411;height:27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">
                  <v:imagedata r:id="rId38" o:title=""/>
                </v:shape>
                <v:roundrect id="Rectangle : coins arrondis 8" o:spid="_x0000_s1028" style="position:absolute;left:658;top:17775;width:29331;height:46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" filled="f" strokecolor="#ffc000" strokeweight="1pt">
                  <v:stroke joinstyle="miter"/>
                </v:roundrect>
                <w10:wrap type="topAndBottom"/>
              </v:group>
            </w:pict>
          </mc:Fallback>
        </mc:AlternateContent>
      </w:r>
    </w:p>
    <w:p w14:paraId="6BC41346" w14:textId="192CC023" w:rsidR="00332CDB" w:rsidRDefault="00FB1336" w:rsidP="00332CDB">
      <w:pPr>
        <w:ind w:left="-993"/>
      </w:pPr>
      <w:r>
        <w:rPr>
          <w:noProof/>
        </w:rPr>
        <mc:AlternateContent>
          <mc:Choice Requires="wpg">
            <w:drawing>
              <wp:anchor distT="0" distB="0" distL="114300" distR="114300" simplePos="0" relativeHeight="251960320" behindDoc="0" locked="0" layoutInCell="1" allowOverlap="1" wp14:anchorId="3E215D7B" wp14:editId="54B21F90">
                <wp:simplePos x="0" y="0"/>
                <wp:positionH relativeFrom="column">
                  <wp:posOffset>-826770</wp:posOffset>
                </wp:positionH>
                <wp:positionV relativeFrom="paragraph">
                  <wp:posOffset>447675</wp:posOffset>
                </wp:positionV>
                <wp:extent cx="5288915" cy="3238500"/>
                <wp:effectExtent l="0" t="0" r="6985" b="0"/>
                <wp:wrapNone/>
                <wp:docPr id="11" name="Groupe 11"/>
                <wp:cNvGraphicFramePr/>
                <a:graphic xmlns:a="http://schemas.openxmlformats.org/drawingml/2006/main">
                  <a:graphicData uri="http://schemas.microsoft.com/office/word/2010/wordprocessingGroup">
                    <wpg:wgp>
                      <wpg:cNvGrpSpPr/>
                      <wpg:grpSpPr>
                        <a:xfrm>
                          <a:off x="0" y="0"/>
                          <a:ext cx="5288915" cy="3238500"/>
                          <a:chOff x="0" y="0"/>
                          <a:chExt cx="5288915" cy="3238500"/>
                        </a:xfrm>
                      </wpg:grpSpPr>
                      <pic:pic xmlns:pic="http://schemas.openxmlformats.org/drawingml/2006/picture">
                        <pic:nvPicPr>
                          <pic:cNvPr id="291" name="Image 29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88915" cy="3238500"/>
                          </a:xfrm>
                          <a:prstGeom prst="rect">
                            <a:avLst/>
                          </a:prstGeom>
                        </pic:spPr>
                      </pic:pic>
                      <wps:wsp>
                        <wps:cNvPr id="292" name="Rectangle : coins arrondis 292"/>
                        <wps:cNvSpPr/>
                        <wps:spPr>
                          <a:xfrm>
                            <a:off x="171450" y="2171700"/>
                            <a:ext cx="1952625" cy="257175"/>
                          </a:xfrm>
                          <a:prstGeom prst="roundRect">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Zone de texte 2"/>
                        <wps:cNvSpPr txBox="1">
                          <a:spLocks noChangeArrowheads="1"/>
                        </wps:cNvSpPr>
                        <wps:spPr bwMode="auto">
                          <a:xfrm>
                            <a:off x="2724150" y="2057400"/>
                            <a:ext cx="2343150" cy="771525"/>
                          </a:xfrm>
                          <a:prstGeom prst="rect">
                            <a:avLst/>
                          </a:prstGeom>
                          <a:solidFill>
                            <a:srgbClr val="FFFFFF"/>
                          </a:solidFill>
                          <a:ln w="12700">
                            <a:solidFill>
                              <a:srgbClr val="FFC000"/>
                            </a:solidFill>
                            <a:miter lim="800000"/>
                            <a:headEnd/>
                            <a:tailEnd/>
                          </a:ln>
                        </wps:spPr>
                        <wps:txbx>
                          <w:txbxContent>
                            <w:p w14:paraId="4FEAB378" w14:textId="77777777" w:rsidR="00FB1336" w:rsidRPr="00242960" w:rsidRDefault="00FB1336" w:rsidP="00FB1336">
                              <w:r>
                                <w:t>Indiquez si le bureau est équipé d’une connexion à Internet.</w:t>
                              </w:r>
                              <w:r w:rsidRPr="00242960">
                                <w:t xml:space="preserve"> </w:t>
                              </w:r>
                              <w:r>
                                <w:t>Attention, les connexions 3G / 4G ne sont pas prises en considération.</w:t>
                              </w:r>
                            </w:p>
                            <w:p w14:paraId="72CE0CF9" w14:textId="0C91C978" w:rsidR="00332CDB" w:rsidRPr="007353DB" w:rsidRDefault="00332CDB" w:rsidP="00332CDB">
                              <w:pPr>
                                <w:rPr>
                                  <w:b/>
                                </w:rPr>
                              </w:pPr>
                            </w:p>
                          </w:txbxContent>
                        </wps:txbx>
                        <wps:bodyPr rot="0" vert="horz" wrap="square" lIns="91440" tIns="45720" rIns="91440" bIns="45720" anchor="t" anchorCtr="0">
                          <a:noAutofit/>
                        </wps:bodyPr>
                      </wps:wsp>
                      <wps:wsp>
                        <wps:cNvPr id="296" name="Connecteur droit avec flèche 296"/>
                        <wps:cNvCnPr/>
                        <wps:spPr>
                          <a:xfrm>
                            <a:off x="2171700" y="2286000"/>
                            <a:ext cx="552450" cy="190500"/>
                          </a:xfrm>
                          <a:prstGeom prst="straightConnector1">
                            <a:avLst/>
                          </a:prstGeom>
                          <a:ln w="19050">
                            <a:solidFill>
                              <a:srgbClr val="FFC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297" name="Rectangle : coins arrondis 297"/>
                        <wps:cNvSpPr/>
                        <wps:spPr>
                          <a:xfrm>
                            <a:off x="171450" y="1876425"/>
                            <a:ext cx="1952625" cy="257175"/>
                          </a:xfrm>
                          <a:prstGeom prst="roundRect">
                            <a:avLst/>
                          </a:prstGeom>
                          <a:noFill/>
                          <a:ln w="127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Zone de texte 2"/>
                        <wps:cNvSpPr txBox="1">
                          <a:spLocks noChangeArrowheads="1"/>
                        </wps:cNvSpPr>
                        <wps:spPr bwMode="auto">
                          <a:xfrm>
                            <a:off x="2743200" y="1343025"/>
                            <a:ext cx="2324100" cy="628650"/>
                          </a:xfrm>
                          <a:prstGeom prst="rect">
                            <a:avLst/>
                          </a:prstGeom>
                          <a:solidFill>
                            <a:srgbClr val="FFFFFF"/>
                          </a:solidFill>
                          <a:ln w="12700">
                            <a:solidFill>
                              <a:srgbClr val="92D050"/>
                            </a:solidFill>
                            <a:miter lim="800000"/>
                            <a:headEnd/>
                            <a:tailEnd/>
                          </a:ln>
                        </wps:spPr>
                        <wps:txbx>
                          <w:txbxContent>
                            <w:p w14:paraId="32E0BD61" w14:textId="445D9EF8" w:rsidR="00332CDB" w:rsidRPr="007353DB" w:rsidRDefault="00332CDB" w:rsidP="00332CDB">
                              <w:pPr>
                                <w:rPr>
                                  <w:b/>
                                </w:rPr>
                              </w:pPr>
                              <w:r>
                                <w:t xml:space="preserve">Indiquez si le bureau </w:t>
                              </w:r>
                              <w:r w:rsidR="00EF777D">
                                <w:t xml:space="preserve">concerné </w:t>
                              </w:r>
                              <w:r>
                                <w:t>se trouve dans un bâtiment du SPF Justice.</w:t>
                              </w:r>
                            </w:p>
                          </w:txbxContent>
                        </wps:txbx>
                        <wps:bodyPr rot="0" vert="horz" wrap="square" lIns="91440" tIns="45720" rIns="91440" bIns="45720" anchor="t" anchorCtr="0">
                          <a:noAutofit/>
                        </wps:bodyPr>
                      </wps:wsp>
                      <wps:wsp>
                        <wps:cNvPr id="300" name="Connecteur : en angle 300"/>
                        <wps:cNvCnPr/>
                        <wps:spPr>
                          <a:xfrm flipV="1">
                            <a:off x="2162175" y="1685925"/>
                            <a:ext cx="561975" cy="324485"/>
                          </a:xfrm>
                          <a:prstGeom prst="bentConnector3">
                            <a:avLst/>
                          </a:prstGeom>
                          <a:ln w="19050">
                            <a:prstDash val="dash"/>
                            <a:tailEnd type="triangle"/>
                          </a:ln>
                        </wps:spPr>
                        <wps:style>
                          <a:lnRef idx="2">
                            <a:schemeClr val="accent6"/>
                          </a:lnRef>
                          <a:fillRef idx="0">
                            <a:schemeClr val="accent6"/>
                          </a:fillRef>
                          <a:effectRef idx="1">
                            <a:schemeClr val="accent6"/>
                          </a:effectRef>
                          <a:fontRef idx="minor">
                            <a:schemeClr val="tx1"/>
                          </a:fontRef>
                        </wps:style>
                        <wps:bodyPr/>
                      </wps:wsp>
                    </wpg:wgp>
                  </a:graphicData>
                </a:graphic>
              </wp:anchor>
            </w:drawing>
          </mc:Choice>
          <mc:Fallback>
            <w:pict>
              <v:group w14:anchorId="3E215D7B" id="Groupe 11" o:spid="_x0000_s1040" style="position:absolute;left:0;text-align:left;margin-left:-65.1pt;margin-top:35.25pt;width:416.45pt;height:255pt;z-index:251960320" coordsize="52889,32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">
                <v:shape id="Image 291" o:spid="_x0000_s1041" type="#_x0000_t75" style="position:absolute;width:52889;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">
                  <v:imagedata r:id="rId40" o:title=""/>
                </v:shape>
                <v:roundrect id="Rectangle : coins arrondis 292" o:spid="_x0000_s1042" style="position:absolute;left:1714;top:21717;width:19526;height:25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" filled="f" strokecolor="#ffc000" strokeweight="1pt">
                  <v:stroke joinstyle="miter"/>
                </v:roundrect>
                <v:shape id="_x0000_s1043" type="#_x0000_t202" style="position:absolute;left:27241;top:20574;width:23432;height:7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" strokecolor="#ffc000" strokeweight="1pt">
                  <v:textbox>
                    <w:txbxContent>
                      <w:p w14:paraId="4FEAB378" w14:textId="77777777" w:rsidR="00FB1336" w:rsidRPr="00242960" w:rsidRDefault="00FB1336" w:rsidP="00FB1336">
                        <w:r>
                          <w:t>Indiquez si le bureau est équipé d’une connexion à Internet.</w:t>
                        </w:r>
                        <w:r w:rsidRPr="00242960">
                          <w:t xml:space="preserve"> </w:t>
                        </w:r>
                        <w:r>
                          <w:t>Attention, les connexions 3G / 4G ne sont pas prises en considération.</w:t>
                        </w:r>
                      </w:p>
                      <w:p w14:paraId="72CE0CF9" w14:textId="0C91C978" w:rsidR="00332CDB" w:rsidRPr="007353DB" w:rsidRDefault="00332CDB" w:rsidP="00332CDB">
                        <w:pPr>
                          <w:rPr>
                            <w:b/>
                          </w:rPr>
                        </w:pPr>
                      </w:p>
                    </w:txbxContent>
                  </v:textbox>
                </v:shape>
                <v:shapetype id="_x0000_t32" coordsize="21600,21600" o:spt="32" o:oned="t" path="m,l21600,21600e" filled="f">
                  <v:path arrowok="t" fillok="f" o:connecttype="none"/>
                  <o:lock v:ext="edit" shapetype="t"/>
                </v:shapetype>
                <v:shape id="Connecteur droit avec flèche 296" o:spid="_x0000_s1044" type="#_x0000_t32" style="position:absolute;left:21717;top:22860;width:5524;height:1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" strokecolor="#ffc000" strokeweight="1.5pt">
                  <v:stroke dashstyle="dash" endarrow="block" joinstyle="miter"/>
                </v:shape>
                <v:roundrect id="Rectangle : coins arrondis 297" o:spid="_x0000_s1045" style="position:absolute;left:1714;top:18764;width:19526;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" filled="f" strokecolor="#92d050" strokeweight="1pt">
                  <v:stroke joinstyle="miter"/>
                </v:roundrect>
                <v:shape id="_x0000_s1046" type="#_x0000_t202" style="position:absolute;left:27432;top:13430;width:23241;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" strokecolor="#92d050" strokeweight="1pt">
                  <v:textbox>
                    <w:txbxContent>
                      <w:p w14:paraId="32E0BD61" w14:textId="445D9EF8" w:rsidR="00332CDB" w:rsidRPr="007353DB" w:rsidRDefault="00332CDB" w:rsidP="00332CDB">
                        <w:pPr>
                          <w:rPr>
                            <w:b/>
                          </w:rPr>
                        </w:pPr>
                        <w:r>
                          <w:t xml:space="preserve">Indiquez si le bureau </w:t>
                        </w:r>
                        <w:r w:rsidR="00EF777D">
                          <w:t xml:space="preserve">concerné </w:t>
                        </w:r>
                        <w:r>
                          <w:t>se trouve dans un bâtiment du SPF Justice.</w:t>
                        </w:r>
                      </w:p>
                    </w:txbxContent>
                  </v:textbox>
                </v:shape>
                <v:shape id="Connecteur : en angle 300" o:spid="_x0000_s1047" type="#_x0000_t34" style="position:absolute;left:21621;top:16859;width:5620;height:324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" strokecolor="#70ad47 [3209]" strokeweight="1.5pt">
                  <v:stroke dashstyle="dash" endarrow="block"/>
                </v:shape>
              </v:group>
            </w:pict>
          </mc:Fallback>
        </mc:AlternateContent>
      </w:r>
      <w:r w:rsidR="00332CDB">
        <w:t xml:space="preserve">Vous </w:t>
      </w:r>
      <w:r w:rsidR="00EF5C0E">
        <w:t xml:space="preserve">pouvez </w:t>
      </w:r>
      <w:r w:rsidR="00332CDB">
        <w:t>indiquer si le bureau</w:t>
      </w:r>
      <w:r w:rsidR="008C0689">
        <w:t xml:space="preserve"> principal</w:t>
      </w:r>
      <w:r w:rsidR="00332CDB">
        <w:t xml:space="preserve"> est équipé </w:t>
      </w:r>
      <w:r w:rsidR="00EF5C0E">
        <w:t xml:space="preserve">ou pas </w:t>
      </w:r>
      <w:r w:rsidR="00332CDB">
        <w:t xml:space="preserve">d’une connexion à </w:t>
      </w:r>
      <w:r w:rsidR="00332CDB" w:rsidRPr="00905827">
        <w:rPr>
          <w:b/>
        </w:rPr>
        <w:t>Internet</w:t>
      </w:r>
      <w:r w:rsidR="00332CDB">
        <w:t xml:space="preserve">. </w:t>
      </w:r>
    </w:p>
    <w:p w14:paraId="5C244C94" w14:textId="03D095A0" w:rsidR="00332CDB" w:rsidRDefault="00332CDB" w:rsidP="00332CDB">
      <w:pPr>
        <w:ind w:left="-993"/>
      </w:pPr>
    </w:p>
    <w:p w14:paraId="27D456D3" w14:textId="77777777" w:rsidR="006B0571" w:rsidRDefault="00332CDB" w:rsidP="00C01856">
      <w:r>
        <w:t xml:space="preserve"> </w:t>
      </w:r>
      <w:bookmarkStart w:id="45" w:name="_Toc508628960"/>
      <w:r w:rsidR="006B0571">
        <w:br w:type="page"/>
      </w:r>
    </w:p>
    <w:p w14:paraId="779AB62F" w14:textId="162BC294" w:rsidR="00332CDB" w:rsidRDefault="00332CDB" w:rsidP="00EF5C0E">
      <w:pPr>
        <w:pStyle w:val="Titre3"/>
      </w:pPr>
      <w:bookmarkStart w:id="46" w:name="_Toc520189784"/>
      <w:r>
        <w:lastRenderedPageBreak/>
        <w:t>Modifier vos informations personnelles</w:t>
      </w:r>
      <w:bookmarkEnd w:id="45"/>
      <w:bookmarkEnd w:id="46"/>
    </w:p>
    <w:p w14:paraId="054C22E9" w14:textId="74FD2048" w:rsidR="00332CDB" w:rsidRDefault="00332CDB" w:rsidP="00332CDB">
      <w:pPr>
        <w:ind w:left="-993"/>
      </w:pPr>
      <w:r>
        <w:rPr>
          <w:noProof/>
        </w:rPr>
        <mc:AlternateContent>
          <mc:Choice Requires="wpg">
            <w:drawing>
              <wp:anchor distT="0" distB="0" distL="114300" distR="114300" simplePos="0" relativeHeight="251961344" behindDoc="0" locked="0" layoutInCell="1" allowOverlap="1" wp14:anchorId="26B29697" wp14:editId="4AC695CB">
                <wp:simplePos x="0" y="0"/>
                <wp:positionH relativeFrom="column">
                  <wp:posOffset>-628898</wp:posOffset>
                </wp:positionH>
                <wp:positionV relativeFrom="paragraph">
                  <wp:posOffset>680333</wp:posOffset>
                </wp:positionV>
                <wp:extent cx="4881245" cy="2332355"/>
                <wp:effectExtent l="0" t="0" r="0" b="0"/>
                <wp:wrapNone/>
                <wp:docPr id="303" name="Groupe 303"/>
                <wp:cNvGraphicFramePr/>
                <a:graphic xmlns:a="http://schemas.openxmlformats.org/drawingml/2006/main">
                  <a:graphicData uri="http://schemas.microsoft.com/office/word/2010/wordprocessingGroup">
                    <wpg:wgp>
                      <wpg:cNvGrpSpPr/>
                      <wpg:grpSpPr>
                        <a:xfrm>
                          <a:off x="0" y="0"/>
                          <a:ext cx="4881245" cy="2214838"/>
                          <a:chOff x="0" y="58758"/>
                          <a:chExt cx="4881245" cy="2214838"/>
                        </a:xfrm>
                      </wpg:grpSpPr>
                      <pic:pic xmlns:pic="http://schemas.openxmlformats.org/drawingml/2006/picture">
                        <pic:nvPicPr>
                          <pic:cNvPr id="301" name="Image 301"/>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58758"/>
                            <a:ext cx="4881245" cy="2214838"/>
                          </a:xfrm>
                          <a:prstGeom prst="rect">
                            <a:avLst/>
                          </a:prstGeom>
                        </pic:spPr>
                      </pic:pic>
                      <wps:wsp>
                        <wps:cNvPr id="302" name="Rectangle : coins arrondis 302"/>
                        <wps:cNvSpPr/>
                        <wps:spPr>
                          <a:xfrm>
                            <a:off x="111318" y="1089329"/>
                            <a:ext cx="4675367" cy="492981"/>
                          </a:xfrm>
                          <a:prstGeom prst="roundRect">
                            <a:avLst/>
                          </a:prstGeom>
                          <a:noFill/>
                          <a:ln w="190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0116A7" id="Groupe 303" o:spid="_x0000_s1026" style="position:absolute;margin-left:-49.5pt;margin-top:53.55pt;width:384.35pt;height:183.65pt;z-index:251961344" coordorigin=",587" coordsize="48812,221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">
                <v:shape id="Image 301" o:spid="_x0000_s1027" type="#_x0000_t75" style="position:absolute;top:587;width:48812;height:2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">
                  <v:imagedata r:id="rId42" o:title=""/>
                </v:shape>
                <v:roundrect id="Rectangle : coins arrondis 302" o:spid="_x0000_s1028" style="position:absolute;left:1113;top:10893;width:46753;height:49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" filled="f" strokecolor="#ffc000" strokeweight="1.5pt">
                  <v:stroke joinstyle="miter"/>
                </v:roundrect>
              </v:group>
            </w:pict>
          </mc:Fallback>
        </mc:AlternateContent>
      </w:r>
      <w:r>
        <w:t xml:space="preserve">En tant que </w:t>
      </w:r>
      <w:r w:rsidRPr="00905827">
        <w:rPr>
          <w:b/>
        </w:rPr>
        <w:t>SPOC</w:t>
      </w:r>
      <w:r>
        <w:t xml:space="preserve">, vous avez toujours la possibilité de modifier certaines de vos </w:t>
      </w:r>
      <w:r w:rsidRPr="00905827">
        <w:rPr>
          <w:b/>
        </w:rPr>
        <w:t>données</w:t>
      </w:r>
      <w:r>
        <w:t xml:space="preserve"> </w:t>
      </w:r>
      <w:r w:rsidRPr="00905827">
        <w:rPr>
          <w:b/>
        </w:rPr>
        <w:t>personnelles</w:t>
      </w:r>
      <w:r>
        <w:t xml:space="preserve"> (E-mail, N° de téléphone et fonction). Les autres informations ne peuvent pas être éditées car celles-ci so</w:t>
      </w:r>
      <w:r w:rsidR="00FB1336">
        <w:t>nt extraites à partir de votre Numéro de Registre N</w:t>
      </w:r>
      <w:r>
        <w:t>ational</w:t>
      </w:r>
      <w:r w:rsidR="00FB1336">
        <w:t xml:space="preserve"> (NRN)</w:t>
      </w:r>
      <w:r>
        <w:t>.</w:t>
      </w:r>
    </w:p>
    <w:p w14:paraId="54E4059B" w14:textId="77777777" w:rsidR="00332CDB" w:rsidRDefault="00332CDB" w:rsidP="00332CDB">
      <w:pPr>
        <w:ind w:left="-993"/>
      </w:pPr>
    </w:p>
    <w:p w14:paraId="4AB7F7A8" w14:textId="77777777" w:rsidR="00332CDB" w:rsidRDefault="00332CDB" w:rsidP="00332CDB"/>
    <w:p w14:paraId="0EA4B489" w14:textId="77777777" w:rsidR="00332CDB" w:rsidRPr="00905827" w:rsidRDefault="00332CDB" w:rsidP="00332CDB"/>
    <w:p w14:paraId="5FAEB0B4" w14:textId="77777777" w:rsidR="00332CDB" w:rsidRPr="00905827" w:rsidRDefault="00332CDB" w:rsidP="00332CDB"/>
    <w:p w14:paraId="4BBDC76D" w14:textId="77777777" w:rsidR="00332CDB" w:rsidRPr="00905827" w:rsidRDefault="00332CDB" w:rsidP="00332CDB"/>
    <w:p w14:paraId="4A9878DD" w14:textId="77777777" w:rsidR="00332CDB" w:rsidRPr="00905827" w:rsidRDefault="00332CDB" w:rsidP="00332CDB"/>
    <w:p w14:paraId="56618F13" w14:textId="77777777" w:rsidR="00332CDB" w:rsidRPr="00905827" w:rsidRDefault="00332CDB" w:rsidP="00332CDB"/>
    <w:p w14:paraId="77BAAF1B" w14:textId="77777777" w:rsidR="00332CDB" w:rsidRPr="00905827" w:rsidRDefault="00332CDB" w:rsidP="00332CDB"/>
    <w:p w14:paraId="4FDC8B87" w14:textId="77777777" w:rsidR="00332CDB" w:rsidRPr="00905827" w:rsidRDefault="00332CDB" w:rsidP="00332CDB"/>
    <w:p w14:paraId="5AE1A976" w14:textId="77777777" w:rsidR="00332CDB" w:rsidRPr="00905827" w:rsidRDefault="00332CDB" w:rsidP="00332CDB"/>
    <w:p w14:paraId="1E2EF188" w14:textId="77777777" w:rsidR="00332CDB" w:rsidRPr="00905827" w:rsidRDefault="00332CDB" w:rsidP="00332CDB"/>
    <w:p w14:paraId="09F4A3D5" w14:textId="77777777" w:rsidR="00332CDB" w:rsidRPr="00905827" w:rsidRDefault="00332CDB" w:rsidP="00332CDB"/>
    <w:p w14:paraId="093DE96A" w14:textId="77777777" w:rsidR="00332CDB" w:rsidRPr="00905827" w:rsidRDefault="00332CDB" w:rsidP="00332CDB"/>
    <w:p w14:paraId="2730427A" w14:textId="77777777" w:rsidR="00332CDB" w:rsidRPr="00905827" w:rsidRDefault="00332CDB" w:rsidP="00332CDB"/>
    <w:p w14:paraId="01731A4A" w14:textId="77777777" w:rsidR="00332CDB" w:rsidRPr="00905827" w:rsidRDefault="00332CDB" w:rsidP="00332CDB"/>
    <w:p w14:paraId="1D721D0E" w14:textId="1AC38D39" w:rsidR="00332CDB" w:rsidRDefault="00332CDB" w:rsidP="00332CDB"/>
    <w:bookmarkEnd w:id="24"/>
    <w:bookmarkEnd w:id="25"/>
    <w:bookmarkEnd w:id="26"/>
    <w:sectPr w:rsidR="00332CDB" w:rsidSect="009921F2">
      <w:headerReference w:type="default" r:id="rId43"/>
      <w:footerReference w:type="default" r:id="rId44"/>
      <w:headerReference w:type="first" r:id="rId45"/>
      <w:type w:val="continuous"/>
      <w:pgSz w:w="12240" w:h="15840" w:code="1"/>
      <w:pgMar w:top="1134" w:right="1196" w:bottom="1134" w:left="335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CB1B2" w14:textId="77777777" w:rsidR="008E7E64" w:rsidRDefault="008E7E64">
      <w:r>
        <w:separator/>
      </w:r>
    </w:p>
  </w:endnote>
  <w:endnote w:type="continuationSeparator" w:id="0">
    <w:p w14:paraId="3E0F024D" w14:textId="77777777" w:rsidR="008E7E64" w:rsidRDefault="008E7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MS">
    <w:altName w:val="Calibri"/>
    <w:panose1 w:val="00000000000000000000"/>
    <w:charset w:val="00"/>
    <w:family w:val="swiss"/>
    <w:notTrueType/>
    <w:pitch w:val="default"/>
    <w:sig w:usb0="00000003" w:usb1="00000000" w:usb2="00000000" w:usb3="00000000" w:csb0="00000001" w:csb1="00000000"/>
  </w:font>
  <w:font w:name="Merriweath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D00F47" w14:textId="77777777" w:rsidR="008E7E64" w:rsidRDefault="008E7E64" w:rsidP="00167AC1">
    <w:pPr>
      <w:pStyle w:val="Pieddepage"/>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ADD9B" w14:textId="6757E715" w:rsidR="008E7E64" w:rsidRDefault="008E7E64" w:rsidP="00167AC1">
    <w:pPr>
      <w:pStyle w:val="Pieddepage"/>
      <w:pBdr>
        <w:top w:val="none" w:sz="0" w:space="0" w:color="auto"/>
      </w:pBdr>
    </w:pPr>
    <w:r>
      <w:rPr>
        <w:rStyle w:val="Numrodepage"/>
      </w:rPr>
      <w:fldChar w:fldCharType="begin"/>
    </w:r>
    <w:r>
      <w:rPr>
        <w:rStyle w:val="Numrodepage"/>
      </w:rPr>
      <w:instrText xml:space="preserve"> PAGE </w:instrText>
    </w:r>
    <w:r>
      <w:rPr>
        <w:rStyle w:val="Numrodepage"/>
      </w:rPr>
      <w:fldChar w:fldCharType="separate"/>
    </w:r>
    <w:r w:rsidR="00857354">
      <w:rPr>
        <w:rStyle w:val="Numrodepage"/>
        <w:noProof/>
      </w:rPr>
      <w:t>1</w:t>
    </w:r>
    <w:r>
      <w:rPr>
        <w:rStyle w:val="Numrodepag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C50B3" w14:textId="77777777" w:rsidR="008E7E64" w:rsidRDefault="008E7E6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DF72E" w14:textId="1A91DAB4" w:rsidR="009F2D66" w:rsidRDefault="009F2D66" w:rsidP="00A47551">
    <w:pPr>
      <w:pStyle w:val="Pieddepage"/>
      <w:framePr w:w="782" w:h="465" w:wrap="notBeside" w:vAnchor="text" w:hAnchor="page" w:x="5807" w:y="404"/>
      <w:rPr>
        <w:rStyle w:val="Numrodepage"/>
      </w:rPr>
    </w:pPr>
    <w:r>
      <w:rPr>
        <w:rStyle w:val="Numrodepage"/>
      </w:rPr>
      <w:fldChar w:fldCharType="begin"/>
    </w:r>
    <w:r>
      <w:rPr>
        <w:rStyle w:val="Numrodepage"/>
      </w:rPr>
      <w:instrText xml:space="preserve">PAGE  </w:instrText>
    </w:r>
    <w:r>
      <w:rPr>
        <w:rStyle w:val="Numrodepage"/>
      </w:rPr>
      <w:fldChar w:fldCharType="separate"/>
    </w:r>
    <w:r w:rsidR="00857354">
      <w:rPr>
        <w:rStyle w:val="Numrodepage"/>
        <w:noProof/>
      </w:rPr>
      <w:t>4</w:t>
    </w:r>
    <w:r>
      <w:rPr>
        <w:rStyle w:val="Numrodepage"/>
      </w:rPr>
      <w:fldChar w:fldCharType="end"/>
    </w:r>
  </w:p>
  <w:p w14:paraId="445062EC" w14:textId="77777777" w:rsidR="009F2D66" w:rsidRDefault="009F2D66" w:rsidP="00A47551">
    <w:pPr>
      <w:pStyle w:val="Pieddepage"/>
      <w:pBdr>
        <w:top w:val="none" w:sz="0" w:space="0" w:color="auto"/>
      </w:pBdr>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C19BE" w14:textId="39406D65" w:rsidR="008E7E64" w:rsidRDefault="008E7E64" w:rsidP="00167AC1">
    <w:pPr>
      <w:pStyle w:val="Pieddepage"/>
      <w:framePr w:w="782" w:h="465" w:hRule="exact" w:wrap="notBeside" w:vAnchor="text" w:hAnchor="page" w:x="5807" w:y="404"/>
      <w:pBdr>
        <w:top w:val="single" w:sz="4" w:space="1" w:color="auto"/>
      </w:pBdr>
      <w:rPr>
        <w:rStyle w:val="Numrodepage"/>
      </w:rPr>
    </w:pPr>
    <w:r>
      <w:rPr>
        <w:rStyle w:val="Numrodepage"/>
      </w:rPr>
      <w:fldChar w:fldCharType="begin"/>
    </w:r>
    <w:r>
      <w:rPr>
        <w:rStyle w:val="Numrodepage"/>
      </w:rPr>
      <w:instrText xml:space="preserve">PAGE  </w:instrText>
    </w:r>
    <w:r>
      <w:rPr>
        <w:rStyle w:val="Numrodepage"/>
      </w:rPr>
      <w:fldChar w:fldCharType="separate"/>
    </w:r>
    <w:r w:rsidR="00857354">
      <w:rPr>
        <w:rStyle w:val="Numrodepage"/>
        <w:noProof/>
      </w:rPr>
      <w:t>5</w:t>
    </w:r>
    <w:r>
      <w:rPr>
        <w:rStyle w:val="Numrodepage"/>
      </w:rPr>
      <w:fldChar w:fldCharType="end"/>
    </w:r>
  </w:p>
  <w:p w14:paraId="79147486" w14:textId="77777777" w:rsidR="008E7E64" w:rsidRDefault="008E7E64" w:rsidP="00167AC1">
    <w:pPr>
      <w:pStyle w:val="Pieddepage"/>
      <w:pBdr>
        <w:top w:val="none" w:sz="0" w:space="0" w:color="auto"/>
      </w:pBd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B9C60" w14:textId="25878977" w:rsidR="008E7E64" w:rsidRDefault="008E7E64" w:rsidP="00167AC1">
    <w:pPr>
      <w:pStyle w:val="Pieddepage"/>
      <w:framePr w:w="782" w:h="465" w:hRule="exact" w:wrap="notBeside" w:vAnchor="text" w:hAnchor="page" w:x="5807" w:y="404"/>
      <w:pBdr>
        <w:top w:val="single" w:sz="4" w:space="1" w:color="auto"/>
      </w:pBdr>
      <w:rPr>
        <w:rStyle w:val="Numrodepage"/>
      </w:rPr>
    </w:pPr>
    <w:r>
      <w:rPr>
        <w:rStyle w:val="Numrodepage"/>
      </w:rPr>
      <w:fldChar w:fldCharType="begin"/>
    </w:r>
    <w:r>
      <w:rPr>
        <w:rStyle w:val="Numrodepage"/>
      </w:rPr>
      <w:instrText xml:space="preserve">PAGE  </w:instrText>
    </w:r>
    <w:r>
      <w:rPr>
        <w:rStyle w:val="Numrodepage"/>
      </w:rPr>
      <w:fldChar w:fldCharType="separate"/>
    </w:r>
    <w:r w:rsidR="00857354">
      <w:rPr>
        <w:rStyle w:val="Numrodepage"/>
        <w:noProof/>
      </w:rPr>
      <w:t>10</w:t>
    </w:r>
    <w:r>
      <w:rPr>
        <w:rStyle w:val="Numrodepage"/>
      </w:rPr>
      <w:fldChar w:fldCharType="end"/>
    </w:r>
  </w:p>
  <w:p w14:paraId="758AE3FE" w14:textId="77777777" w:rsidR="008E7E64" w:rsidRDefault="008E7E64" w:rsidP="009921F2">
    <w:pPr>
      <w:pStyle w:val="Pieddepage"/>
      <w:pBdr>
        <w:top w:val="none" w:sz="0" w:space="0" w:color="auto"/>
      </w:pBd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92E4A" w14:textId="77777777" w:rsidR="008E7E64" w:rsidRDefault="008E7E64">
      <w:r>
        <w:separator/>
      </w:r>
    </w:p>
  </w:footnote>
  <w:footnote w:type="continuationSeparator" w:id="0">
    <w:p w14:paraId="71A8A3F1" w14:textId="77777777" w:rsidR="008E7E64" w:rsidRDefault="008E7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E5264" w14:textId="108EC32D" w:rsidR="008E7E64" w:rsidRPr="004E68D2" w:rsidRDefault="008E7E64" w:rsidP="007E20FE">
    <w:pPr>
      <w:pStyle w:val="En-tte"/>
      <w:tabs>
        <w:tab w:val="clear" w:pos="4320"/>
      </w:tabs>
      <w:jc w:val="both"/>
    </w:pPr>
    <w:r>
      <w:rPr>
        <w:noProof/>
      </w:rPr>
      <w:drawing>
        <wp:anchor distT="0" distB="0" distL="114300" distR="114300" simplePos="0" relativeHeight="251660288" behindDoc="0" locked="0" layoutInCell="1" allowOverlap="1" wp14:anchorId="4B8EC16F" wp14:editId="68B1C0D8">
          <wp:simplePos x="0" y="0"/>
          <wp:positionH relativeFrom="margin">
            <wp:posOffset>1768995</wp:posOffset>
          </wp:positionH>
          <wp:positionV relativeFrom="margin">
            <wp:posOffset>-774065</wp:posOffset>
          </wp:positionV>
          <wp:extent cx="2952000" cy="320400"/>
          <wp:effectExtent l="19050" t="0" r="20320" b="137160"/>
          <wp:wrapSquare wrapText="bothSides"/>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G_banniere.jpg"/>
                  <pic:cNvPicPr/>
                </pic:nvPicPr>
                <pic:blipFill>
                  <a:blip r:embed="rId1">
                    <a:extLst>
                      <a:ext uri="{28A0092B-C50C-407E-A947-70E740481C1C}">
                        <a14:useLocalDpi xmlns:a14="http://schemas.microsoft.com/office/drawing/2010/main" val="0"/>
                      </a:ext>
                    </a:extLst>
                  </a:blip>
                  <a:stretch>
                    <a:fillRect/>
                  </a:stretch>
                </pic:blipFill>
                <pic:spPr>
                  <a:xfrm>
                    <a:off x="0" y="0"/>
                    <a:ext cx="2952000" cy="320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7BD5D" w14:textId="77777777" w:rsidR="008E7E64" w:rsidRDefault="008E7E64">
    <w:pPr>
      <w:pStyle w:val="En-tte"/>
    </w:pPr>
    <w:r>
      <w:t>Design Customization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4EBF9" w14:textId="77777777" w:rsidR="009F2D66" w:rsidRPr="004E68D2" w:rsidRDefault="009F2D66" w:rsidP="00F32E5B">
    <w:pPr>
      <w:pStyle w:val="En-tte"/>
      <w:contextualSpacing/>
      <w:jc w:val="both"/>
    </w:pPr>
    <w:r>
      <w:rPr>
        <w:noProof/>
      </w:rPr>
      <w:drawing>
        <wp:anchor distT="0" distB="0" distL="114300" distR="114300" simplePos="0" relativeHeight="251664384" behindDoc="0" locked="0" layoutInCell="1" allowOverlap="1" wp14:anchorId="3CE32A9A" wp14:editId="2339F1C1">
          <wp:simplePos x="0" y="0"/>
          <wp:positionH relativeFrom="margin">
            <wp:posOffset>546100</wp:posOffset>
          </wp:positionH>
          <wp:positionV relativeFrom="paragraph">
            <wp:posOffset>-342900</wp:posOffset>
          </wp:positionV>
          <wp:extent cx="2600325" cy="281940"/>
          <wp:effectExtent l="19050" t="0" r="28575" b="118110"/>
          <wp:wrapTopAndBottom/>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G_banniere.jpg"/>
                  <pic:cNvPicPr/>
                </pic:nvPicPr>
                <pic:blipFill>
                  <a:blip r:embed="rId1">
                    <a:extLst>
                      <a:ext uri="{28A0092B-C50C-407E-A947-70E740481C1C}">
                        <a14:useLocalDpi xmlns:a14="http://schemas.microsoft.com/office/drawing/2010/main" val="0"/>
                      </a:ext>
                    </a:extLst>
                  </a:blip>
                  <a:stretch>
                    <a:fillRect/>
                  </a:stretch>
                </pic:blipFill>
                <pic:spPr>
                  <a:xfrm>
                    <a:off x="0" y="0"/>
                    <a:ext cx="2600325" cy="281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FE804" w14:textId="77777777" w:rsidR="007E20FE" w:rsidRPr="004E68D2" w:rsidRDefault="007E20FE" w:rsidP="007E20FE">
    <w:pPr>
      <w:pStyle w:val="En-tte"/>
      <w:tabs>
        <w:tab w:val="clear" w:pos="4320"/>
      </w:tabs>
      <w:jc w:val="both"/>
    </w:pPr>
    <w:r>
      <w:rPr>
        <w:noProof/>
      </w:rPr>
      <w:drawing>
        <wp:anchor distT="0" distB="0" distL="114300" distR="114300" simplePos="0" relativeHeight="251662336" behindDoc="0" locked="0" layoutInCell="1" allowOverlap="1" wp14:anchorId="2EA4AF61" wp14:editId="76E39410">
          <wp:simplePos x="0" y="0"/>
          <wp:positionH relativeFrom="margin">
            <wp:posOffset>485940</wp:posOffset>
          </wp:positionH>
          <wp:positionV relativeFrom="margin">
            <wp:posOffset>-774065</wp:posOffset>
          </wp:positionV>
          <wp:extent cx="2952000" cy="320400"/>
          <wp:effectExtent l="19050" t="0" r="20320" b="13716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G_banniere.jpg"/>
                  <pic:cNvPicPr/>
                </pic:nvPicPr>
                <pic:blipFill>
                  <a:blip r:embed="rId1">
                    <a:extLst>
                      <a:ext uri="{28A0092B-C50C-407E-A947-70E740481C1C}">
                        <a14:useLocalDpi xmlns:a14="http://schemas.microsoft.com/office/drawing/2010/main" val="0"/>
                      </a:ext>
                    </a:extLst>
                  </a:blip>
                  <a:stretch>
                    <a:fillRect/>
                  </a:stretch>
                </pic:blipFill>
                <pic:spPr>
                  <a:xfrm>
                    <a:off x="0" y="0"/>
                    <a:ext cx="2952000" cy="320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729FE" w14:textId="0096FE86" w:rsidR="008E7E64" w:rsidRDefault="008E7E64" w:rsidP="00091A24">
    <w:pPr>
      <w:pStyle w:val="En-tte"/>
      <w:jc w:val="both"/>
    </w:pPr>
    <w:r>
      <w:rPr>
        <w:noProof/>
      </w:rPr>
      <w:drawing>
        <wp:anchor distT="0" distB="0" distL="114300" distR="114300" simplePos="0" relativeHeight="251658240" behindDoc="0" locked="0" layoutInCell="1" allowOverlap="1" wp14:anchorId="69BE1CE1" wp14:editId="41D56AF5">
          <wp:simplePos x="0" y="0"/>
          <wp:positionH relativeFrom="page">
            <wp:posOffset>2488510</wp:posOffset>
          </wp:positionH>
          <wp:positionV relativeFrom="paragraph">
            <wp:posOffset>-176751</wp:posOffset>
          </wp:positionV>
          <wp:extent cx="2952000" cy="320400"/>
          <wp:effectExtent l="19050" t="0" r="20320" b="137160"/>
          <wp:wrapTopAndBottom/>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G_banniere.jpg"/>
                  <pic:cNvPicPr/>
                </pic:nvPicPr>
                <pic:blipFill>
                  <a:blip r:embed="rId1">
                    <a:extLst>
                      <a:ext uri="{28A0092B-C50C-407E-A947-70E740481C1C}">
                        <a14:useLocalDpi xmlns:a14="http://schemas.microsoft.com/office/drawing/2010/main" val="0"/>
                      </a:ext>
                    </a:extLst>
                  </a:blip>
                  <a:stretch>
                    <a:fillRect/>
                  </a:stretch>
                </pic:blipFill>
                <pic:spPr>
                  <a:xfrm>
                    <a:off x="0" y="0"/>
                    <a:ext cx="2952000" cy="3204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95085" w14:textId="77777777" w:rsidR="008E7E64" w:rsidRDefault="008E7E6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C9D"/>
    <w:multiLevelType w:val="hybridMultilevel"/>
    <w:tmpl w:val="CC929B7A"/>
    <w:lvl w:ilvl="0" w:tplc="080C000D">
      <w:start w:val="1"/>
      <w:numFmt w:val="bullet"/>
      <w:lvlText w:val=""/>
      <w:lvlJc w:val="left"/>
      <w:pPr>
        <w:ind w:left="1431" w:hanging="360"/>
      </w:pPr>
      <w:rPr>
        <w:rFonts w:ascii="Wingdings" w:hAnsi="Wingdings" w:hint="default"/>
      </w:rPr>
    </w:lvl>
    <w:lvl w:ilvl="1" w:tplc="080C0003" w:tentative="1">
      <w:start w:val="1"/>
      <w:numFmt w:val="bullet"/>
      <w:lvlText w:val="o"/>
      <w:lvlJc w:val="left"/>
      <w:pPr>
        <w:ind w:left="2151" w:hanging="360"/>
      </w:pPr>
      <w:rPr>
        <w:rFonts w:ascii="Courier New" w:hAnsi="Courier New" w:cs="Courier New" w:hint="default"/>
      </w:rPr>
    </w:lvl>
    <w:lvl w:ilvl="2" w:tplc="080C0005" w:tentative="1">
      <w:start w:val="1"/>
      <w:numFmt w:val="bullet"/>
      <w:lvlText w:val=""/>
      <w:lvlJc w:val="left"/>
      <w:pPr>
        <w:ind w:left="2871" w:hanging="360"/>
      </w:pPr>
      <w:rPr>
        <w:rFonts w:ascii="Wingdings" w:hAnsi="Wingdings" w:hint="default"/>
      </w:rPr>
    </w:lvl>
    <w:lvl w:ilvl="3" w:tplc="080C0001" w:tentative="1">
      <w:start w:val="1"/>
      <w:numFmt w:val="bullet"/>
      <w:lvlText w:val=""/>
      <w:lvlJc w:val="left"/>
      <w:pPr>
        <w:ind w:left="3591" w:hanging="360"/>
      </w:pPr>
      <w:rPr>
        <w:rFonts w:ascii="Symbol" w:hAnsi="Symbol" w:hint="default"/>
      </w:rPr>
    </w:lvl>
    <w:lvl w:ilvl="4" w:tplc="080C0003" w:tentative="1">
      <w:start w:val="1"/>
      <w:numFmt w:val="bullet"/>
      <w:lvlText w:val="o"/>
      <w:lvlJc w:val="left"/>
      <w:pPr>
        <w:ind w:left="4311" w:hanging="360"/>
      </w:pPr>
      <w:rPr>
        <w:rFonts w:ascii="Courier New" w:hAnsi="Courier New" w:cs="Courier New" w:hint="default"/>
      </w:rPr>
    </w:lvl>
    <w:lvl w:ilvl="5" w:tplc="080C0005" w:tentative="1">
      <w:start w:val="1"/>
      <w:numFmt w:val="bullet"/>
      <w:lvlText w:val=""/>
      <w:lvlJc w:val="left"/>
      <w:pPr>
        <w:ind w:left="5031" w:hanging="360"/>
      </w:pPr>
      <w:rPr>
        <w:rFonts w:ascii="Wingdings" w:hAnsi="Wingdings" w:hint="default"/>
      </w:rPr>
    </w:lvl>
    <w:lvl w:ilvl="6" w:tplc="080C0001" w:tentative="1">
      <w:start w:val="1"/>
      <w:numFmt w:val="bullet"/>
      <w:lvlText w:val=""/>
      <w:lvlJc w:val="left"/>
      <w:pPr>
        <w:ind w:left="5751" w:hanging="360"/>
      </w:pPr>
      <w:rPr>
        <w:rFonts w:ascii="Symbol" w:hAnsi="Symbol" w:hint="default"/>
      </w:rPr>
    </w:lvl>
    <w:lvl w:ilvl="7" w:tplc="080C0003" w:tentative="1">
      <w:start w:val="1"/>
      <w:numFmt w:val="bullet"/>
      <w:lvlText w:val="o"/>
      <w:lvlJc w:val="left"/>
      <w:pPr>
        <w:ind w:left="6471" w:hanging="360"/>
      </w:pPr>
      <w:rPr>
        <w:rFonts w:ascii="Courier New" w:hAnsi="Courier New" w:cs="Courier New" w:hint="default"/>
      </w:rPr>
    </w:lvl>
    <w:lvl w:ilvl="8" w:tplc="080C0005" w:tentative="1">
      <w:start w:val="1"/>
      <w:numFmt w:val="bullet"/>
      <w:lvlText w:val=""/>
      <w:lvlJc w:val="left"/>
      <w:pPr>
        <w:ind w:left="7191" w:hanging="360"/>
      </w:pPr>
      <w:rPr>
        <w:rFonts w:ascii="Wingdings" w:hAnsi="Wingdings" w:hint="default"/>
      </w:rPr>
    </w:lvl>
  </w:abstractNum>
  <w:abstractNum w:abstractNumId="1" w15:restartNumberingAfterBreak="0">
    <w:nsid w:val="0DBD3BB0"/>
    <w:multiLevelType w:val="hybridMultilevel"/>
    <w:tmpl w:val="CEBA2A8A"/>
    <w:lvl w:ilvl="0" w:tplc="DF5C6FD6">
      <w:start w:val="3"/>
      <w:numFmt w:val="bullet"/>
      <w:lvlText w:val="-"/>
      <w:lvlJc w:val="left"/>
      <w:pPr>
        <w:ind w:left="1080" w:hanging="360"/>
      </w:pPr>
      <w:rPr>
        <w:rFonts w:ascii="Calibri" w:eastAsia="Times New Roman" w:hAnsi="Calibri" w:cs="Calibr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 w15:restartNumberingAfterBreak="0">
    <w:nsid w:val="0E341320"/>
    <w:multiLevelType w:val="multilevel"/>
    <w:tmpl w:val="D97E5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41658"/>
    <w:multiLevelType w:val="hybridMultilevel"/>
    <w:tmpl w:val="C54443F4"/>
    <w:lvl w:ilvl="0" w:tplc="3E6ACCC0">
      <w:start w:val="1"/>
      <w:numFmt w:val="upperLetter"/>
      <w:pStyle w:val="Titre3"/>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1AB37FBC"/>
    <w:multiLevelType w:val="hybridMultilevel"/>
    <w:tmpl w:val="63869300"/>
    <w:lvl w:ilvl="0" w:tplc="080C000D">
      <w:start w:val="1"/>
      <w:numFmt w:val="bullet"/>
      <w:lvlText w:val=""/>
      <w:lvlJc w:val="left"/>
      <w:pPr>
        <w:ind w:left="11" w:hanging="360"/>
      </w:pPr>
      <w:rPr>
        <w:rFonts w:ascii="Wingdings" w:hAnsi="Wingdings" w:hint="default"/>
      </w:rPr>
    </w:lvl>
    <w:lvl w:ilvl="1" w:tplc="080C0003" w:tentative="1">
      <w:start w:val="1"/>
      <w:numFmt w:val="bullet"/>
      <w:lvlText w:val="o"/>
      <w:lvlJc w:val="left"/>
      <w:pPr>
        <w:ind w:left="731" w:hanging="360"/>
      </w:pPr>
      <w:rPr>
        <w:rFonts w:ascii="Courier New" w:hAnsi="Courier New" w:cs="Courier New" w:hint="default"/>
      </w:rPr>
    </w:lvl>
    <w:lvl w:ilvl="2" w:tplc="080C0005" w:tentative="1">
      <w:start w:val="1"/>
      <w:numFmt w:val="bullet"/>
      <w:lvlText w:val=""/>
      <w:lvlJc w:val="left"/>
      <w:pPr>
        <w:ind w:left="1451" w:hanging="360"/>
      </w:pPr>
      <w:rPr>
        <w:rFonts w:ascii="Wingdings" w:hAnsi="Wingdings" w:hint="default"/>
      </w:rPr>
    </w:lvl>
    <w:lvl w:ilvl="3" w:tplc="080C0001" w:tentative="1">
      <w:start w:val="1"/>
      <w:numFmt w:val="bullet"/>
      <w:lvlText w:val=""/>
      <w:lvlJc w:val="left"/>
      <w:pPr>
        <w:ind w:left="2171" w:hanging="360"/>
      </w:pPr>
      <w:rPr>
        <w:rFonts w:ascii="Symbol" w:hAnsi="Symbol" w:hint="default"/>
      </w:rPr>
    </w:lvl>
    <w:lvl w:ilvl="4" w:tplc="080C0003" w:tentative="1">
      <w:start w:val="1"/>
      <w:numFmt w:val="bullet"/>
      <w:lvlText w:val="o"/>
      <w:lvlJc w:val="left"/>
      <w:pPr>
        <w:ind w:left="2891" w:hanging="360"/>
      </w:pPr>
      <w:rPr>
        <w:rFonts w:ascii="Courier New" w:hAnsi="Courier New" w:cs="Courier New" w:hint="default"/>
      </w:rPr>
    </w:lvl>
    <w:lvl w:ilvl="5" w:tplc="080C0005" w:tentative="1">
      <w:start w:val="1"/>
      <w:numFmt w:val="bullet"/>
      <w:lvlText w:val=""/>
      <w:lvlJc w:val="left"/>
      <w:pPr>
        <w:ind w:left="3611" w:hanging="360"/>
      </w:pPr>
      <w:rPr>
        <w:rFonts w:ascii="Wingdings" w:hAnsi="Wingdings" w:hint="default"/>
      </w:rPr>
    </w:lvl>
    <w:lvl w:ilvl="6" w:tplc="080C0001" w:tentative="1">
      <w:start w:val="1"/>
      <w:numFmt w:val="bullet"/>
      <w:lvlText w:val=""/>
      <w:lvlJc w:val="left"/>
      <w:pPr>
        <w:ind w:left="4331" w:hanging="360"/>
      </w:pPr>
      <w:rPr>
        <w:rFonts w:ascii="Symbol" w:hAnsi="Symbol" w:hint="default"/>
      </w:rPr>
    </w:lvl>
    <w:lvl w:ilvl="7" w:tplc="080C0003" w:tentative="1">
      <w:start w:val="1"/>
      <w:numFmt w:val="bullet"/>
      <w:lvlText w:val="o"/>
      <w:lvlJc w:val="left"/>
      <w:pPr>
        <w:ind w:left="5051" w:hanging="360"/>
      </w:pPr>
      <w:rPr>
        <w:rFonts w:ascii="Courier New" w:hAnsi="Courier New" w:cs="Courier New" w:hint="default"/>
      </w:rPr>
    </w:lvl>
    <w:lvl w:ilvl="8" w:tplc="080C0005" w:tentative="1">
      <w:start w:val="1"/>
      <w:numFmt w:val="bullet"/>
      <w:lvlText w:val=""/>
      <w:lvlJc w:val="left"/>
      <w:pPr>
        <w:ind w:left="5771" w:hanging="360"/>
      </w:pPr>
      <w:rPr>
        <w:rFonts w:ascii="Wingdings" w:hAnsi="Wingdings" w:hint="default"/>
      </w:rPr>
    </w:lvl>
  </w:abstractNum>
  <w:abstractNum w:abstractNumId="5" w15:restartNumberingAfterBreak="0">
    <w:nsid w:val="3E916F59"/>
    <w:multiLevelType w:val="hybridMultilevel"/>
    <w:tmpl w:val="D9B8E078"/>
    <w:lvl w:ilvl="0" w:tplc="080C000D">
      <w:start w:val="1"/>
      <w:numFmt w:val="bullet"/>
      <w:lvlText w:val=""/>
      <w:lvlJc w:val="left"/>
      <w:pPr>
        <w:ind w:left="448" w:hanging="360"/>
      </w:pPr>
      <w:rPr>
        <w:rFonts w:ascii="Wingdings" w:hAnsi="Wingdings" w:hint="default"/>
      </w:rPr>
    </w:lvl>
    <w:lvl w:ilvl="1" w:tplc="080C0003" w:tentative="1">
      <w:start w:val="1"/>
      <w:numFmt w:val="bullet"/>
      <w:lvlText w:val="o"/>
      <w:lvlJc w:val="left"/>
      <w:pPr>
        <w:ind w:left="1168" w:hanging="360"/>
      </w:pPr>
      <w:rPr>
        <w:rFonts w:ascii="Courier New" w:hAnsi="Courier New" w:cs="Courier New" w:hint="default"/>
      </w:rPr>
    </w:lvl>
    <w:lvl w:ilvl="2" w:tplc="080C0005" w:tentative="1">
      <w:start w:val="1"/>
      <w:numFmt w:val="bullet"/>
      <w:lvlText w:val=""/>
      <w:lvlJc w:val="left"/>
      <w:pPr>
        <w:ind w:left="1888" w:hanging="360"/>
      </w:pPr>
      <w:rPr>
        <w:rFonts w:ascii="Wingdings" w:hAnsi="Wingdings" w:hint="default"/>
      </w:rPr>
    </w:lvl>
    <w:lvl w:ilvl="3" w:tplc="080C0001" w:tentative="1">
      <w:start w:val="1"/>
      <w:numFmt w:val="bullet"/>
      <w:lvlText w:val=""/>
      <w:lvlJc w:val="left"/>
      <w:pPr>
        <w:ind w:left="2608" w:hanging="360"/>
      </w:pPr>
      <w:rPr>
        <w:rFonts w:ascii="Symbol" w:hAnsi="Symbol" w:hint="default"/>
      </w:rPr>
    </w:lvl>
    <w:lvl w:ilvl="4" w:tplc="080C0003" w:tentative="1">
      <w:start w:val="1"/>
      <w:numFmt w:val="bullet"/>
      <w:lvlText w:val="o"/>
      <w:lvlJc w:val="left"/>
      <w:pPr>
        <w:ind w:left="3328" w:hanging="360"/>
      </w:pPr>
      <w:rPr>
        <w:rFonts w:ascii="Courier New" w:hAnsi="Courier New" w:cs="Courier New" w:hint="default"/>
      </w:rPr>
    </w:lvl>
    <w:lvl w:ilvl="5" w:tplc="080C0005" w:tentative="1">
      <w:start w:val="1"/>
      <w:numFmt w:val="bullet"/>
      <w:lvlText w:val=""/>
      <w:lvlJc w:val="left"/>
      <w:pPr>
        <w:ind w:left="4048" w:hanging="360"/>
      </w:pPr>
      <w:rPr>
        <w:rFonts w:ascii="Wingdings" w:hAnsi="Wingdings" w:hint="default"/>
      </w:rPr>
    </w:lvl>
    <w:lvl w:ilvl="6" w:tplc="080C0001" w:tentative="1">
      <w:start w:val="1"/>
      <w:numFmt w:val="bullet"/>
      <w:lvlText w:val=""/>
      <w:lvlJc w:val="left"/>
      <w:pPr>
        <w:ind w:left="4768" w:hanging="360"/>
      </w:pPr>
      <w:rPr>
        <w:rFonts w:ascii="Symbol" w:hAnsi="Symbol" w:hint="default"/>
      </w:rPr>
    </w:lvl>
    <w:lvl w:ilvl="7" w:tplc="080C0003" w:tentative="1">
      <w:start w:val="1"/>
      <w:numFmt w:val="bullet"/>
      <w:lvlText w:val="o"/>
      <w:lvlJc w:val="left"/>
      <w:pPr>
        <w:ind w:left="5488" w:hanging="360"/>
      </w:pPr>
      <w:rPr>
        <w:rFonts w:ascii="Courier New" w:hAnsi="Courier New" w:cs="Courier New" w:hint="default"/>
      </w:rPr>
    </w:lvl>
    <w:lvl w:ilvl="8" w:tplc="080C0005" w:tentative="1">
      <w:start w:val="1"/>
      <w:numFmt w:val="bullet"/>
      <w:lvlText w:val=""/>
      <w:lvlJc w:val="left"/>
      <w:pPr>
        <w:ind w:left="6208" w:hanging="360"/>
      </w:pPr>
      <w:rPr>
        <w:rFonts w:ascii="Wingdings" w:hAnsi="Wingdings" w:hint="default"/>
      </w:rPr>
    </w:lvl>
  </w:abstractNum>
  <w:abstractNum w:abstractNumId="6" w15:restartNumberingAfterBreak="0">
    <w:nsid w:val="4312397E"/>
    <w:multiLevelType w:val="hybridMultilevel"/>
    <w:tmpl w:val="CCE62EDC"/>
    <w:lvl w:ilvl="0" w:tplc="080C0001">
      <w:start w:val="1"/>
      <w:numFmt w:val="bullet"/>
      <w:lvlText w:val=""/>
      <w:lvlJc w:val="left"/>
      <w:pPr>
        <w:ind w:left="-273" w:hanging="360"/>
      </w:pPr>
      <w:rPr>
        <w:rFonts w:ascii="Symbol" w:hAnsi="Symbol" w:hint="default"/>
      </w:rPr>
    </w:lvl>
    <w:lvl w:ilvl="1" w:tplc="080C0003" w:tentative="1">
      <w:start w:val="1"/>
      <w:numFmt w:val="bullet"/>
      <w:lvlText w:val="o"/>
      <w:lvlJc w:val="left"/>
      <w:pPr>
        <w:ind w:left="447" w:hanging="360"/>
      </w:pPr>
      <w:rPr>
        <w:rFonts w:ascii="Courier New" w:hAnsi="Courier New" w:cs="Courier New" w:hint="default"/>
      </w:rPr>
    </w:lvl>
    <w:lvl w:ilvl="2" w:tplc="080C0005" w:tentative="1">
      <w:start w:val="1"/>
      <w:numFmt w:val="bullet"/>
      <w:lvlText w:val=""/>
      <w:lvlJc w:val="left"/>
      <w:pPr>
        <w:ind w:left="1167" w:hanging="360"/>
      </w:pPr>
      <w:rPr>
        <w:rFonts w:ascii="Wingdings" w:hAnsi="Wingdings" w:hint="default"/>
      </w:rPr>
    </w:lvl>
    <w:lvl w:ilvl="3" w:tplc="080C0001" w:tentative="1">
      <w:start w:val="1"/>
      <w:numFmt w:val="bullet"/>
      <w:lvlText w:val=""/>
      <w:lvlJc w:val="left"/>
      <w:pPr>
        <w:ind w:left="1887" w:hanging="360"/>
      </w:pPr>
      <w:rPr>
        <w:rFonts w:ascii="Symbol" w:hAnsi="Symbol" w:hint="default"/>
      </w:rPr>
    </w:lvl>
    <w:lvl w:ilvl="4" w:tplc="080C0003" w:tentative="1">
      <w:start w:val="1"/>
      <w:numFmt w:val="bullet"/>
      <w:lvlText w:val="o"/>
      <w:lvlJc w:val="left"/>
      <w:pPr>
        <w:ind w:left="2607" w:hanging="360"/>
      </w:pPr>
      <w:rPr>
        <w:rFonts w:ascii="Courier New" w:hAnsi="Courier New" w:cs="Courier New" w:hint="default"/>
      </w:rPr>
    </w:lvl>
    <w:lvl w:ilvl="5" w:tplc="080C0005" w:tentative="1">
      <w:start w:val="1"/>
      <w:numFmt w:val="bullet"/>
      <w:lvlText w:val=""/>
      <w:lvlJc w:val="left"/>
      <w:pPr>
        <w:ind w:left="3327" w:hanging="360"/>
      </w:pPr>
      <w:rPr>
        <w:rFonts w:ascii="Wingdings" w:hAnsi="Wingdings" w:hint="default"/>
      </w:rPr>
    </w:lvl>
    <w:lvl w:ilvl="6" w:tplc="080C0001" w:tentative="1">
      <w:start w:val="1"/>
      <w:numFmt w:val="bullet"/>
      <w:lvlText w:val=""/>
      <w:lvlJc w:val="left"/>
      <w:pPr>
        <w:ind w:left="4047" w:hanging="360"/>
      </w:pPr>
      <w:rPr>
        <w:rFonts w:ascii="Symbol" w:hAnsi="Symbol" w:hint="default"/>
      </w:rPr>
    </w:lvl>
    <w:lvl w:ilvl="7" w:tplc="080C0003" w:tentative="1">
      <w:start w:val="1"/>
      <w:numFmt w:val="bullet"/>
      <w:lvlText w:val="o"/>
      <w:lvlJc w:val="left"/>
      <w:pPr>
        <w:ind w:left="4767" w:hanging="360"/>
      </w:pPr>
      <w:rPr>
        <w:rFonts w:ascii="Courier New" w:hAnsi="Courier New" w:cs="Courier New" w:hint="default"/>
      </w:rPr>
    </w:lvl>
    <w:lvl w:ilvl="8" w:tplc="080C0005" w:tentative="1">
      <w:start w:val="1"/>
      <w:numFmt w:val="bullet"/>
      <w:lvlText w:val=""/>
      <w:lvlJc w:val="left"/>
      <w:pPr>
        <w:ind w:left="5487" w:hanging="360"/>
      </w:pPr>
      <w:rPr>
        <w:rFonts w:ascii="Wingdings" w:hAnsi="Wingdings" w:hint="default"/>
      </w:rPr>
    </w:lvl>
  </w:abstractNum>
  <w:abstractNum w:abstractNumId="7" w15:restartNumberingAfterBreak="0">
    <w:nsid w:val="4C510602"/>
    <w:multiLevelType w:val="singleLevel"/>
    <w:tmpl w:val="F1444738"/>
    <w:lvl w:ilvl="0">
      <w:start w:val="1"/>
      <w:numFmt w:val="bullet"/>
      <w:pStyle w:val="Listepuces5"/>
      <w:lvlText w:val=""/>
      <w:lvlJc w:val="left"/>
      <w:pPr>
        <w:tabs>
          <w:tab w:val="num" w:pos="360"/>
        </w:tabs>
        <w:ind w:left="360" w:hanging="360"/>
      </w:pPr>
      <w:rPr>
        <w:rFonts w:ascii="Wingdings" w:hAnsi="Wingdings" w:hint="default"/>
      </w:rPr>
    </w:lvl>
  </w:abstractNum>
  <w:abstractNum w:abstractNumId="8" w15:restartNumberingAfterBreak="0">
    <w:nsid w:val="50F20B5E"/>
    <w:multiLevelType w:val="hybridMultilevel"/>
    <w:tmpl w:val="D1E84462"/>
    <w:lvl w:ilvl="0" w:tplc="080C000D">
      <w:start w:val="1"/>
      <w:numFmt w:val="bullet"/>
      <w:lvlText w:val=""/>
      <w:lvlJc w:val="left"/>
      <w:pPr>
        <w:ind w:left="-273" w:hanging="360"/>
      </w:pPr>
      <w:rPr>
        <w:rFonts w:ascii="Wingdings" w:hAnsi="Wingdings" w:hint="default"/>
      </w:rPr>
    </w:lvl>
    <w:lvl w:ilvl="1" w:tplc="080C0003" w:tentative="1">
      <w:start w:val="1"/>
      <w:numFmt w:val="bullet"/>
      <w:lvlText w:val="o"/>
      <w:lvlJc w:val="left"/>
      <w:pPr>
        <w:ind w:left="447" w:hanging="360"/>
      </w:pPr>
      <w:rPr>
        <w:rFonts w:ascii="Courier New" w:hAnsi="Courier New" w:cs="Courier New" w:hint="default"/>
      </w:rPr>
    </w:lvl>
    <w:lvl w:ilvl="2" w:tplc="080C0005" w:tentative="1">
      <w:start w:val="1"/>
      <w:numFmt w:val="bullet"/>
      <w:lvlText w:val=""/>
      <w:lvlJc w:val="left"/>
      <w:pPr>
        <w:ind w:left="1167" w:hanging="360"/>
      </w:pPr>
      <w:rPr>
        <w:rFonts w:ascii="Wingdings" w:hAnsi="Wingdings" w:hint="default"/>
      </w:rPr>
    </w:lvl>
    <w:lvl w:ilvl="3" w:tplc="080C0001" w:tentative="1">
      <w:start w:val="1"/>
      <w:numFmt w:val="bullet"/>
      <w:lvlText w:val=""/>
      <w:lvlJc w:val="left"/>
      <w:pPr>
        <w:ind w:left="1887" w:hanging="360"/>
      </w:pPr>
      <w:rPr>
        <w:rFonts w:ascii="Symbol" w:hAnsi="Symbol" w:hint="default"/>
      </w:rPr>
    </w:lvl>
    <w:lvl w:ilvl="4" w:tplc="080C0003" w:tentative="1">
      <w:start w:val="1"/>
      <w:numFmt w:val="bullet"/>
      <w:lvlText w:val="o"/>
      <w:lvlJc w:val="left"/>
      <w:pPr>
        <w:ind w:left="2607" w:hanging="360"/>
      </w:pPr>
      <w:rPr>
        <w:rFonts w:ascii="Courier New" w:hAnsi="Courier New" w:cs="Courier New" w:hint="default"/>
      </w:rPr>
    </w:lvl>
    <w:lvl w:ilvl="5" w:tplc="080C0005" w:tentative="1">
      <w:start w:val="1"/>
      <w:numFmt w:val="bullet"/>
      <w:lvlText w:val=""/>
      <w:lvlJc w:val="left"/>
      <w:pPr>
        <w:ind w:left="3327" w:hanging="360"/>
      </w:pPr>
      <w:rPr>
        <w:rFonts w:ascii="Wingdings" w:hAnsi="Wingdings" w:hint="default"/>
      </w:rPr>
    </w:lvl>
    <w:lvl w:ilvl="6" w:tplc="080C0001" w:tentative="1">
      <w:start w:val="1"/>
      <w:numFmt w:val="bullet"/>
      <w:lvlText w:val=""/>
      <w:lvlJc w:val="left"/>
      <w:pPr>
        <w:ind w:left="4047" w:hanging="360"/>
      </w:pPr>
      <w:rPr>
        <w:rFonts w:ascii="Symbol" w:hAnsi="Symbol" w:hint="default"/>
      </w:rPr>
    </w:lvl>
    <w:lvl w:ilvl="7" w:tplc="080C0003" w:tentative="1">
      <w:start w:val="1"/>
      <w:numFmt w:val="bullet"/>
      <w:lvlText w:val="o"/>
      <w:lvlJc w:val="left"/>
      <w:pPr>
        <w:ind w:left="4767" w:hanging="360"/>
      </w:pPr>
      <w:rPr>
        <w:rFonts w:ascii="Courier New" w:hAnsi="Courier New" w:cs="Courier New" w:hint="default"/>
      </w:rPr>
    </w:lvl>
    <w:lvl w:ilvl="8" w:tplc="080C0005" w:tentative="1">
      <w:start w:val="1"/>
      <w:numFmt w:val="bullet"/>
      <w:lvlText w:val=""/>
      <w:lvlJc w:val="left"/>
      <w:pPr>
        <w:ind w:left="5487" w:hanging="360"/>
      </w:pPr>
      <w:rPr>
        <w:rFonts w:ascii="Wingdings" w:hAnsi="Wingdings" w:hint="default"/>
      </w:rPr>
    </w:lvl>
  </w:abstractNum>
  <w:abstractNum w:abstractNumId="9" w15:restartNumberingAfterBreak="0">
    <w:nsid w:val="541210EA"/>
    <w:multiLevelType w:val="hybridMultilevel"/>
    <w:tmpl w:val="3DBCE66E"/>
    <w:lvl w:ilvl="0" w:tplc="080C000D">
      <w:start w:val="1"/>
      <w:numFmt w:val="bullet"/>
      <w:lvlText w:val=""/>
      <w:lvlJc w:val="left"/>
      <w:pPr>
        <w:ind w:left="87" w:hanging="360"/>
      </w:pPr>
      <w:rPr>
        <w:rFonts w:ascii="Wingdings" w:hAnsi="Wingdings" w:hint="default"/>
      </w:rPr>
    </w:lvl>
    <w:lvl w:ilvl="1" w:tplc="080C0003" w:tentative="1">
      <w:start w:val="1"/>
      <w:numFmt w:val="bullet"/>
      <w:lvlText w:val="o"/>
      <w:lvlJc w:val="left"/>
      <w:pPr>
        <w:ind w:left="807" w:hanging="360"/>
      </w:pPr>
      <w:rPr>
        <w:rFonts w:ascii="Courier New" w:hAnsi="Courier New" w:cs="Courier New" w:hint="default"/>
      </w:rPr>
    </w:lvl>
    <w:lvl w:ilvl="2" w:tplc="080C0005" w:tentative="1">
      <w:start w:val="1"/>
      <w:numFmt w:val="bullet"/>
      <w:lvlText w:val=""/>
      <w:lvlJc w:val="left"/>
      <w:pPr>
        <w:ind w:left="1527" w:hanging="360"/>
      </w:pPr>
      <w:rPr>
        <w:rFonts w:ascii="Wingdings" w:hAnsi="Wingdings" w:hint="default"/>
      </w:rPr>
    </w:lvl>
    <w:lvl w:ilvl="3" w:tplc="080C0001" w:tentative="1">
      <w:start w:val="1"/>
      <w:numFmt w:val="bullet"/>
      <w:lvlText w:val=""/>
      <w:lvlJc w:val="left"/>
      <w:pPr>
        <w:ind w:left="2247" w:hanging="360"/>
      </w:pPr>
      <w:rPr>
        <w:rFonts w:ascii="Symbol" w:hAnsi="Symbol" w:hint="default"/>
      </w:rPr>
    </w:lvl>
    <w:lvl w:ilvl="4" w:tplc="080C0003" w:tentative="1">
      <w:start w:val="1"/>
      <w:numFmt w:val="bullet"/>
      <w:lvlText w:val="o"/>
      <w:lvlJc w:val="left"/>
      <w:pPr>
        <w:ind w:left="2967" w:hanging="360"/>
      </w:pPr>
      <w:rPr>
        <w:rFonts w:ascii="Courier New" w:hAnsi="Courier New" w:cs="Courier New" w:hint="default"/>
      </w:rPr>
    </w:lvl>
    <w:lvl w:ilvl="5" w:tplc="080C0005" w:tentative="1">
      <w:start w:val="1"/>
      <w:numFmt w:val="bullet"/>
      <w:lvlText w:val=""/>
      <w:lvlJc w:val="left"/>
      <w:pPr>
        <w:ind w:left="3687" w:hanging="360"/>
      </w:pPr>
      <w:rPr>
        <w:rFonts w:ascii="Wingdings" w:hAnsi="Wingdings" w:hint="default"/>
      </w:rPr>
    </w:lvl>
    <w:lvl w:ilvl="6" w:tplc="080C0001" w:tentative="1">
      <w:start w:val="1"/>
      <w:numFmt w:val="bullet"/>
      <w:lvlText w:val=""/>
      <w:lvlJc w:val="left"/>
      <w:pPr>
        <w:ind w:left="4407" w:hanging="360"/>
      </w:pPr>
      <w:rPr>
        <w:rFonts w:ascii="Symbol" w:hAnsi="Symbol" w:hint="default"/>
      </w:rPr>
    </w:lvl>
    <w:lvl w:ilvl="7" w:tplc="080C0003" w:tentative="1">
      <w:start w:val="1"/>
      <w:numFmt w:val="bullet"/>
      <w:lvlText w:val="o"/>
      <w:lvlJc w:val="left"/>
      <w:pPr>
        <w:ind w:left="5127" w:hanging="360"/>
      </w:pPr>
      <w:rPr>
        <w:rFonts w:ascii="Courier New" w:hAnsi="Courier New" w:cs="Courier New" w:hint="default"/>
      </w:rPr>
    </w:lvl>
    <w:lvl w:ilvl="8" w:tplc="080C0005" w:tentative="1">
      <w:start w:val="1"/>
      <w:numFmt w:val="bullet"/>
      <w:lvlText w:val=""/>
      <w:lvlJc w:val="left"/>
      <w:pPr>
        <w:ind w:left="5847" w:hanging="360"/>
      </w:pPr>
      <w:rPr>
        <w:rFonts w:ascii="Wingdings" w:hAnsi="Wingdings" w:hint="default"/>
      </w:rPr>
    </w:lvl>
  </w:abstractNum>
  <w:abstractNum w:abstractNumId="10" w15:restartNumberingAfterBreak="0">
    <w:nsid w:val="59F41F6B"/>
    <w:multiLevelType w:val="hybridMultilevel"/>
    <w:tmpl w:val="06040104"/>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5AA837AC"/>
    <w:multiLevelType w:val="hybridMultilevel"/>
    <w:tmpl w:val="09B6CF34"/>
    <w:lvl w:ilvl="0" w:tplc="86B8AE32">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5F436190"/>
    <w:multiLevelType w:val="singleLevel"/>
    <w:tmpl w:val="D7CE7166"/>
    <w:lvl w:ilvl="0">
      <w:start w:val="1"/>
      <w:numFmt w:val="bullet"/>
      <w:pStyle w:val="Listepuces"/>
      <w:lvlText w:val=""/>
      <w:lvlJc w:val="left"/>
      <w:pPr>
        <w:tabs>
          <w:tab w:val="num" w:pos="360"/>
        </w:tabs>
        <w:ind w:left="360" w:hanging="360"/>
      </w:pPr>
      <w:rPr>
        <w:rFonts w:ascii="Wingdings" w:hAnsi="Wingdings" w:hint="default"/>
      </w:rPr>
    </w:lvl>
  </w:abstractNum>
  <w:abstractNum w:abstractNumId="13" w15:restartNumberingAfterBreak="0">
    <w:nsid w:val="6C3755C8"/>
    <w:multiLevelType w:val="hybridMultilevel"/>
    <w:tmpl w:val="CD7A3578"/>
    <w:lvl w:ilvl="0" w:tplc="C3B0EF3E">
      <w:start w:val="3"/>
      <w:numFmt w:val="bullet"/>
      <w:lvlText w:val="-"/>
      <w:lvlJc w:val="left"/>
      <w:pPr>
        <w:ind w:left="405" w:hanging="360"/>
      </w:pPr>
      <w:rPr>
        <w:rFonts w:ascii="Calibri" w:eastAsia="Times New Roman" w:hAnsi="Calibri" w:cs="Calibri" w:hint="default"/>
      </w:rPr>
    </w:lvl>
    <w:lvl w:ilvl="1" w:tplc="080C0003" w:tentative="1">
      <w:start w:val="1"/>
      <w:numFmt w:val="bullet"/>
      <w:lvlText w:val="o"/>
      <w:lvlJc w:val="left"/>
      <w:pPr>
        <w:ind w:left="1125" w:hanging="360"/>
      </w:pPr>
      <w:rPr>
        <w:rFonts w:ascii="Courier New" w:hAnsi="Courier New" w:cs="Courier New" w:hint="default"/>
      </w:rPr>
    </w:lvl>
    <w:lvl w:ilvl="2" w:tplc="080C0005" w:tentative="1">
      <w:start w:val="1"/>
      <w:numFmt w:val="bullet"/>
      <w:lvlText w:val=""/>
      <w:lvlJc w:val="left"/>
      <w:pPr>
        <w:ind w:left="1845" w:hanging="360"/>
      </w:pPr>
      <w:rPr>
        <w:rFonts w:ascii="Wingdings" w:hAnsi="Wingdings" w:hint="default"/>
      </w:rPr>
    </w:lvl>
    <w:lvl w:ilvl="3" w:tplc="080C0001" w:tentative="1">
      <w:start w:val="1"/>
      <w:numFmt w:val="bullet"/>
      <w:lvlText w:val=""/>
      <w:lvlJc w:val="left"/>
      <w:pPr>
        <w:ind w:left="2565" w:hanging="360"/>
      </w:pPr>
      <w:rPr>
        <w:rFonts w:ascii="Symbol" w:hAnsi="Symbol" w:hint="default"/>
      </w:rPr>
    </w:lvl>
    <w:lvl w:ilvl="4" w:tplc="080C0003" w:tentative="1">
      <w:start w:val="1"/>
      <w:numFmt w:val="bullet"/>
      <w:lvlText w:val="o"/>
      <w:lvlJc w:val="left"/>
      <w:pPr>
        <w:ind w:left="3285" w:hanging="360"/>
      </w:pPr>
      <w:rPr>
        <w:rFonts w:ascii="Courier New" w:hAnsi="Courier New" w:cs="Courier New" w:hint="default"/>
      </w:rPr>
    </w:lvl>
    <w:lvl w:ilvl="5" w:tplc="080C0005" w:tentative="1">
      <w:start w:val="1"/>
      <w:numFmt w:val="bullet"/>
      <w:lvlText w:val=""/>
      <w:lvlJc w:val="left"/>
      <w:pPr>
        <w:ind w:left="4005" w:hanging="360"/>
      </w:pPr>
      <w:rPr>
        <w:rFonts w:ascii="Wingdings" w:hAnsi="Wingdings" w:hint="default"/>
      </w:rPr>
    </w:lvl>
    <w:lvl w:ilvl="6" w:tplc="080C0001" w:tentative="1">
      <w:start w:val="1"/>
      <w:numFmt w:val="bullet"/>
      <w:lvlText w:val=""/>
      <w:lvlJc w:val="left"/>
      <w:pPr>
        <w:ind w:left="4725" w:hanging="360"/>
      </w:pPr>
      <w:rPr>
        <w:rFonts w:ascii="Symbol" w:hAnsi="Symbol" w:hint="default"/>
      </w:rPr>
    </w:lvl>
    <w:lvl w:ilvl="7" w:tplc="080C0003" w:tentative="1">
      <w:start w:val="1"/>
      <w:numFmt w:val="bullet"/>
      <w:lvlText w:val="o"/>
      <w:lvlJc w:val="left"/>
      <w:pPr>
        <w:ind w:left="5445" w:hanging="360"/>
      </w:pPr>
      <w:rPr>
        <w:rFonts w:ascii="Courier New" w:hAnsi="Courier New" w:cs="Courier New" w:hint="default"/>
      </w:rPr>
    </w:lvl>
    <w:lvl w:ilvl="8" w:tplc="080C0005" w:tentative="1">
      <w:start w:val="1"/>
      <w:numFmt w:val="bullet"/>
      <w:lvlText w:val=""/>
      <w:lvlJc w:val="left"/>
      <w:pPr>
        <w:ind w:left="6165" w:hanging="360"/>
      </w:pPr>
      <w:rPr>
        <w:rFonts w:ascii="Wingdings" w:hAnsi="Wingdings" w:hint="default"/>
      </w:rPr>
    </w:lvl>
  </w:abstractNum>
  <w:abstractNum w:abstractNumId="14" w15:restartNumberingAfterBreak="0">
    <w:nsid w:val="72D647C7"/>
    <w:multiLevelType w:val="hybridMultilevel"/>
    <w:tmpl w:val="E1CC089A"/>
    <w:lvl w:ilvl="0" w:tplc="EE28096C">
      <w:start w:val="1"/>
      <w:numFmt w:val="upp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15:restartNumberingAfterBreak="0">
    <w:nsid w:val="7C714BC5"/>
    <w:multiLevelType w:val="hybridMultilevel"/>
    <w:tmpl w:val="2CAC380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num w:numId="1">
    <w:abstractNumId w:val="12"/>
  </w:num>
  <w:num w:numId="2">
    <w:abstractNumId w:val="7"/>
  </w:num>
  <w:num w:numId="3">
    <w:abstractNumId w:val="9"/>
  </w:num>
  <w:num w:numId="4">
    <w:abstractNumId w:val="15"/>
  </w:num>
  <w:num w:numId="5">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5"/>
  </w:num>
  <w:num w:numId="7">
    <w:abstractNumId w:val="0"/>
  </w:num>
  <w:num w:numId="8">
    <w:abstractNumId w:val="1"/>
  </w:num>
  <w:num w:numId="9">
    <w:abstractNumId w:val="13"/>
  </w:num>
  <w:num w:numId="10">
    <w:abstractNumId w:val="6"/>
  </w:num>
  <w:num w:numId="11">
    <w:abstractNumId w:val="8"/>
  </w:num>
  <w:num w:numId="12">
    <w:abstractNumId w:val="4"/>
  </w:num>
  <w:num w:numId="13">
    <w:abstractNumId w:val="10"/>
  </w:num>
  <w:num w:numId="14">
    <w:abstractNumId w:val="3"/>
  </w:num>
  <w:num w:numId="15">
    <w:abstractNumId w:val="3"/>
    <w:lvlOverride w:ilvl="0">
      <w:startOverride w:val="1"/>
    </w:lvlOverride>
  </w:num>
  <w:num w:numId="16">
    <w:abstractNumId w:val="3"/>
  </w:num>
  <w:num w:numId="17">
    <w:abstractNumId w:val="3"/>
    <w:lvlOverride w:ilvl="0">
      <w:startOverride w:val="1"/>
    </w:lvlOverride>
  </w:num>
  <w:num w:numId="18">
    <w:abstractNumId w:val="3"/>
    <w:lvlOverride w:ilvl="0">
      <w:startOverride w:val="1"/>
    </w:lvlOverride>
  </w:num>
  <w:num w:numId="19">
    <w:abstractNumId w:val="11"/>
  </w:num>
  <w:num w:numId="2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SystemFont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86017">
      <o:colormru v:ext="edit" colors="#eaeaea"/>
      <o:colormenu v:ext="edit" fillcolor="#4d5765" strokecolor="#4d5765"/>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469"/>
    <w:rsid w:val="00005413"/>
    <w:rsid w:val="00022308"/>
    <w:rsid w:val="00026285"/>
    <w:rsid w:val="0002756A"/>
    <w:rsid w:val="0003284F"/>
    <w:rsid w:val="000350BC"/>
    <w:rsid w:val="00053E70"/>
    <w:rsid w:val="00062D63"/>
    <w:rsid w:val="00071165"/>
    <w:rsid w:val="00082AEC"/>
    <w:rsid w:val="000842CC"/>
    <w:rsid w:val="00091A24"/>
    <w:rsid w:val="000A62CD"/>
    <w:rsid w:val="000C3CC7"/>
    <w:rsid w:val="000E7B99"/>
    <w:rsid w:val="000F0D62"/>
    <w:rsid w:val="00105275"/>
    <w:rsid w:val="00115D1C"/>
    <w:rsid w:val="00125484"/>
    <w:rsid w:val="001302D3"/>
    <w:rsid w:val="00166F20"/>
    <w:rsid w:val="00167AC1"/>
    <w:rsid w:val="00173FC1"/>
    <w:rsid w:val="001835E4"/>
    <w:rsid w:val="00193109"/>
    <w:rsid w:val="00193EF0"/>
    <w:rsid w:val="001A1745"/>
    <w:rsid w:val="001A78CB"/>
    <w:rsid w:val="001B3743"/>
    <w:rsid w:val="001B4FE8"/>
    <w:rsid w:val="001C22D3"/>
    <w:rsid w:val="001C4488"/>
    <w:rsid w:val="001D449B"/>
    <w:rsid w:val="001D6E09"/>
    <w:rsid w:val="001E1D8D"/>
    <w:rsid w:val="001E3897"/>
    <w:rsid w:val="001F57BB"/>
    <w:rsid w:val="00201A55"/>
    <w:rsid w:val="00227DF1"/>
    <w:rsid w:val="00232F4C"/>
    <w:rsid w:val="00235081"/>
    <w:rsid w:val="0024297B"/>
    <w:rsid w:val="00242FB5"/>
    <w:rsid w:val="00267B43"/>
    <w:rsid w:val="0027275E"/>
    <w:rsid w:val="00277B76"/>
    <w:rsid w:val="002875C6"/>
    <w:rsid w:val="00294F11"/>
    <w:rsid w:val="00295C22"/>
    <w:rsid w:val="002A10AE"/>
    <w:rsid w:val="002A1C5F"/>
    <w:rsid w:val="002B047C"/>
    <w:rsid w:val="002B31B2"/>
    <w:rsid w:val="002B33FB"/>
    <w:rsid w:val="002C5E37"/>
    <w:rsid w:val="002D17BE"/>
    <w:rsid w:val="002D1DC7"/>
    <w:rsid w:val="002D439B"/>
    <w:rsid w:val="002D4A60"/>
    <w:rsid w:val="002D4C6B"/>
    <w:rsid w:val="002D51FB"/>
    <w:rsid w:val="002D53E0"/>
    <w:rsid w:val="002E500E"/>
    <w:rsid w:val="002F057C"/>
    <w:rsid w:val="002F21B9"/>
    <w:rsid w:val="002F51E8"/>
    <w:rsid w:val="002F551F"/>
    <w:rsid w:val="002F7405"/>
    <w:rsid w:val="00300BE7"/>
    <w:rsid w:val="00313D15"/>
    <w:rsid w:val="0031562B"/>
    <w:rsid w:val="00320528"/>
    <w:rsid w:val="00325B81"/>
    <w:rsid w:val="00332CDB"/>
    <w:rsid w:val="00336FA4"/>
    <w:rsid w:val="00345055"/>
    <w:rsid w:val="00345F0F"/>
    <w:rsid w:val="00350DE4"/>
    <w:rsid w:val="003519B4"/>
    <w:rsid w:val="00364493"/>
    <w:rsid w:val="00381443"/>
    <w:rsid w:val="003871D2"/>
    <w:rsid w:val="003A4D0C"/>
    <w:rsid w:val="003A651B"/>
    <w:rsid w:val="003A6EA7"/>
    <w:rsid w:val="003D0C80"/>
    <w:rsid w:val="003D0FD8"/>
    <w:rsid w:val="003D2659"/>
    <w:rsid w:val="003D3BE9"/>
    <w:rsid w:val="003F01E1"/>
    <w:rsid w:val="0040359C"/>
    <w:rsid w:val="0041330E"/>
    <w:rsid w:val="004205D9"/>
    <w:rsid w:val="004265DB"/>
    <w:rsid w:val="004321D8"/>
    <w:rsid w:val="0043288D"/>
    <w:rsid w:val="00436F05"/>
    <w:rsid w:val="004509BD"/>
    <w:rsid w:val="00456936"/>
    <w:rsid w:val="00460900"/>
    <w:rsid w:val="004706A2"/>
    <w:rsid w:val="00471F4F"/>
    <w:rsid w:val="0047479C"/>
    <w:rsid w:val="004843BA"/>
    <w:rsid w:val="004859D5"/>
    <w:rsid w:val="00486806"/>
    <w:rsid w:val="0049587E"/>
    <w:rsid w:val="004A1AB2"/>
    <w:rsid w:val="004A4678"/>
    <w:rsid w:val="004C5DAA"/>
    <w:rsid w:val="004D0469"/>
    <w:rsid w:val="004D1E13"/>
    <w:rsid w:val="004E19E5"/>
    <w:rsid w:val="004E2A17"/>
    <w:rsid w:val="004E68D2"/>
    <w:rsid w:val="00515F21"/>
    <w:rsid w:val="0052479C"/>
    <w:rsid w:val="005333DA"/>
    <w:rsid w:val="005346B4"/>
    <w:rsid w:val="0053765D"/>
    <w:rsid w:val="00542DB9"/>
    <w:rsid w:val="0055714C"/>
    <w:rsid w:val="00561FAD"/>
    <w:rsid w:val="005734C7"/>
    <w:rsid w:val="0058361F"/>
    <w:rsid w:val="005855CA"/>
    <w:rsid w:val="0059335F"/>
    <w:rsid w:val="005A03E5"/>
    <w:rsid w:val="005A23FC"/>
    <w:rsid w:val="005B4E9F"/>
    <w:rsid w:val="005C03EB"/>
    <w:rsid w:val="005D168B"/>
    <w:rsid w:val="005D26B9"/>
    <w:rsid w:val="005D6E7F"/>
    <w:rsid w:val="005F6105"/>
    <w:rsid w:val="00600DCE"/>
    <w:rsid w:val="00615504"/>
    <w:rsid w:val="0061691F"/>
    <w:rsid w:val="00620906"/>
    <w:rsid w:val="00624B5C"/>
    <w:rsid w:val="00632DB5"/>
    <w:rsid w:val="00634427"/>
    <w:rsid w:val="00642055"/>
    <w:rsid w:val="00644629"/>
    <w:rsid w:val="0064526C"/>
    <w:rsid w:val="006524BF"/>
    <w:rsid w:val="00657746"/>
    <w:rsid w:val="00666317"/>
    <w:rsid w:val="00676084"/>
    <w:rsid w:val="00684F60"/>
    <w:rsid w:val="006869F5"/>
    <w:rsid w:val="006B0571"/>
    <w:rsid w:val="006C239D"/>
    <w:rsid w:val="006D11F0"/>
    <w:rsid w:val="006E7FAB"/>
    <w:rsid w:val="006F6A49"/>
    <w:rsid w:val="006F6C48"/>
    <w:rsid w:val="006F769A"/>
    <w:rsid w:val="00711371"/>
    <w:rsid w:val="00712493"/>
    <w:rsid w:val="007129F8"/>
    <w:rsid w:val="007215F0"/>
    <w:rsid w:val="007241D5"/>
    <w:rsid w:val="007353DB"/>
    <w:rsid w:val="007358CB"/>
    <w:rsid w:val="007547CA"/>
    <w:rsid w:val="007741A8"/>
    <w:rsid w:val="007843D7"/>
    <w:rsid w:val="00787ABB"/>
    <w:rsid w:val="007901E7"/>
    <w:rsid w:val="007A3843"/>
    <w:rsid w:val="007B1FEE"/>
    <w:rsid w:val="007B24E0"/>
    <w:rsid w:val="007B7080"/>
    <w:rsid w:val="007C245D"/>
    <w:rsid w:val="007C5FC5"/>
    <w:rsid w:val="007D266D"/>
    <w:rsid w:val="007D327C"/>
    <w:rsid w:val="007E1CCB"/>
    <w:rsid w:val="007E20FE"/>
    <w:rsid w:val="007F54CB"/>
    <w:rsid w:val="00814B89"/>
    <w:rsid w:val="00815A77"/>
    <w:rsid w:val="00827F6B"/>
    <w:rsid w:val="008335CD"/>
    <w:rsid w:val="0084757A"/>
    <w:rsid w:val="00850628"/>
    <w:rsid w:val="00857354"/>
    <w:rsid w:val="00860761"/>
    <w:rsid w:val="008629BC"/>
    <w:rsid w:val="008708A2"/>
    <w:rsid w:val="00874EC9"/>
    <w:rsid w:val="00875EDB"/>
    <w:rsid w:val="00892C2D"/>
    <w:rsid w:val="008B6D14"/>
    <w:rsid w:val="008B71D8"/>
    <w:rsid w:val="008B7A1B"/>
    <w:rsid w:val="008C0689"/>
    <w:rsid w:val="008C1123"/>
    <w:rsid w:val="008C1C89"/>
    <w:rsid w:val="008C4B14"/>
    <w:rsid w:val="008D1F4E"/>
    <w:rsid w:val="008D4715"/>
    <w:rsid w:val="008E2C0C"/>
    <w:rsid w:val="008E4CCB"/>
    <w:rsid w:val="008E4DF6"/>
    <w:rsid w:val="008E7E64"/>
    <w:rsid w:val="008F30AF"/>
    <w:rsid w:val="00900148"/>
    <w:rsid w:val="00905547"/>
    <w:rsid w:val="00905827"/>
    <w:rsid w:val="009110BA"/>
    <w:rsid w:val="009212EF"/>
    <w:rsid w:val="0093231B"/>
    <w:rsid w:val="009376E7"/>
    <w:rsid w:val="00951588"/>
    <w:rsid w:val="009555D5"/>
    <w:rsid w:val="00961301"/>
    <w:rsid w:val="009620D9"/>
    <w:rsid w:val="00964E87"/>
    <w:rsid w:val="00977C9A"/>
    <w:rsid w:val="00984DD2"/>
    <w:rsid w:val="009921F2"/>
    <w:rsid w:val="00994301"/>
    <w:rsid w:val="00997CD0"/>
    <w:rsid w:val="009A5FAC"/>
    <w:rsid w:val="009A6D96"/>
    <w:rsid w:val="009C169D"/>
    <w:rsid w:val="009D08F3"/>
    <w:rsid w:val="009E132C"/>
    <w:rsid w:val="009E1FD4"/>
    <w:rsid w:val="009E5020"/>
    <w:rsid w:val="009F2D66"/>
    <w:rsid w:val="00A0277E"/>
    <w:rsid w:val="00A02E6C"/>
    <w:rsid w:val="00A055A6"/>
    <w:rsid w:val="00A10C55"/>
    <w:rsid w:val="00A14EF4"/>
    <w:rsid w:val="00A27855"/>
    <w:rsid w:val="00A30FEC"/>
    <w:rsid w:val="00A3234F"/>
    <w:rsid w:val="00A47684"/>
    <w:rsid w:val="00A56D1A"/>
    <w:rsid w:val="00A77EB4"/>
    <w:rsid w:val="00A813E4"/>
    <w:rsid w:val="00A8210D"/>
    <w:rsid w:val="00A853E7"/>
    <w:rsid w:val="00A8600D"/>
    <w:rsid w:val="00A90624"/>
    <w:rsid w:val="00AA187E"/>
    <w:rsid w:val="00AA2873"/>
    <w:rsid w:val="00AA3B13"/>
    <w:rsid w:val="00AA4EBA"/>
    <w:rsid w:val="00AB0A8A"/>
    <w:rsid w:val="00AC0095"/>
    <w:rsid w:val="00AC3AC0"/>
    <w:rsid w:val="00AE1009"/>
    <w:rsid w:val="00AE79F0"/>
    <w:rsid w:val="00AF1AC1"/>
    <w:rsid w:val="00AF5B2E"/>
    <w:rsid w:val="00AF6980"/>
    <w:rsid w:val="00B0054A"/>
    <w:rsid w:val="00B061CA"/>
    <w:rsid w:val="00B07A6C"/>
    <w:rsid w:val="00B10DFD"/>
    <w:rsid w:val="00B148DE"/>
    <w:rsid w:val="00B1629A"/>
    <w:rsid w:val="00B330C3"/>
    <w:rsid w:val="00B35E42"/>
    <w:rsid w:val="00B40EB1"/>
    <w:rsid w:val="00B41464"/>
    <w:rsid w:val="00B47BA1"/>
    <w:rsid w:val="00B6141A"/>
    <w:rsid w:val="00B6429A"/>
    <w:rsid w:val="00B65C71"/>
    <w:rsid w:val="00B75975"/>
    <w:rsid w:val="00B810B8"/>
    <w:rsid w:val="00B9112D"/>
    <w:rsid w:val="00BA4AB9"/>
    <w:rsid w:val="00BB3AB3"/>
    <w:rsid w:val="00BC1AB8"/>
    <w:rsid w:val="00BC268B"/>
    <w:rsid w:val="00BC577C"/>
    <w:rsid w:val="00BD328C"/>
    <w:rsid w:val="00BE182B"/>
    <w:rsid w:val="00BE49B0"/>
    <w:rsid w:val="00BF5B74"/>
    <w:rsid w:val="00C01856"/>
    <w:rsid w:val="00C0189E"/>
    <w:rsid w:val="00C02BCB"/>
    <w:rsid w:val="00C10490"/>
    <w:rsid w:val="00C21AA3"/>
    <w:rsid w:val="00C3617F"/>
    <w:rsid w:val="00C36F2C"/>
    <w:rsid w:val="00C41FF9"/>
    <w:rsid w:val="00C524F1"/>
    <w:rsid w:val="00C57A1E"/>
    <w:rsid w:val="00C76C7C"/>
    <w:rsid w:val="00C819BB"/>
    <w:rsid w:val="00C83B63"/>
    <w:rsid w:val="00C83C6C"/>
    <w:rsid w:val="00C8462E"/>
    <w:rsid w:val="00C860F0"/>
    <w:rsid w:val="00C8789C"/>
    <w:rsid w:val="00C921B5"/>
    <w:rsid w:val="00C935AE"/>
    <w:rsid w:val="00C96D33"/>
    <w:rsid w:val="00CB774C"/>
    <w:rsid w:val="00CC4A7D"/>
    <w:rsid w:val="00CD2A5E"/>
    <w:rsid w:val="00CE0663"/>
    <w:rsid w:val="00CE4CB5"/>
    <w:rsid w:val="00CF0D27"/>
    <w:rsid w:val="00CF5FA3"/>
    <w:rsid w:val="00D03AA1"/>
    <w:rsid w:val="00D05564"/>
    <w:rsid w:val="00D13FC9"/>
    <w:rsid w:val="00D20313"/>
    <w:rsid w:val="00D20EF5"/>
    <w:rsid w:val="00D303BC"/>
    <w:rsid w:val="00D31398"/>
    <w:rsid w:val="00D42ACF"/>
    <w:rsid w:val="00D457C1"/>
    <w:rsid w:val="00D47D25"/>
    <w:rsid w:val="00D525DC"/>
    <w:rsid w:val="00D56190"/>
    <w:rsid w:val="00D61364"/>
    <w:rsid w:val="00D6516D"/>
    <w:rsid w:val="00D749B8"/>
    <w:rsid w:val="00D828CC"/>
    <w:rsid w:val="00D95939"/>
    <w:rsid w:val="00DA28BB"/>
    <w:rsid w:val="00DB05AE"/>
    <w:rsid w:val="00DB103A"/>
    <w:rsid w:val="00DB4EDE"/>
    <w:rsid w:val="00DD6DD4"/>
    <w:rsid w:val="00DD7B45"/>
    <w:rsid w:val="00DE75D7"/>
    <w:rsid w:val="00DF12C4"/>
    <w:rsid w:val="00DF174B"/>
    <w:rsid w:val="00DF1D07"/>
    <w:rsid w:val="00DF76E9"/>
    <w:rsid w:val="00E028F8"/>
    <w:rsid w:val="00E0360C"/>
    <w:rsid w:val="00E10B45"/>
    <w:rsid w:val="00E137D2"/>
    <w:rsid w:val="00E14539"/>
    <w:rsid w:val="00E16EE8"/>
    <w:rsid w:val="00E210A8"/>
    <w:rsid w:val="00E2689A"/>
    <w:rsid w:val="00E26F03"/>
    <w:rsid w:val="00E36705"/>
    <w:rsid w:val="00E37DF1"/>
    <w:rsid w:val="00E441AA"/>
    <w:rsid w:val="00E518B7"/>
    <w:rsid w:val="00E537F2"/>
    <w:rsid w:val="00E64DEE"/>
    <w:rsid w:val="00E65E2A"/>
    <w:rsid w:val="00E701D1"/>
    <w:rsid w:val="00E82E4C"/>
    <w:rsid w:val="00E8301C"/>
    <w:rsid w:val="00EA7A3A"/>
    <w:rsid w:val="00EC53AF"/>
    <w:rsid w:val="00EC6CAC"/>
    <w:rsid w:val="00ED2588"/>
    <w:rsid w:val="00EF22EE"/>
    <w:rsid w:val="00EF5C0E"/>
    <w:rsid w:val="00EF777D"/>
    <w:rsid w:val="00F07721"/>
    <w:rsid w:val="00F1436D"/>
    <w:rsid w:val="00F146CA"/>
    <w:rsid w:val="00F173D7"/>
    <w:rsid w:val="00F24ED9"/>
    <w:rsid w:val="00F250D1"/>
    <w:rsid w:val="00F31165"/>
    <w:rsid w:val="00F31F29"/>
    <w:rsid w:val="00F32E5B"/>
    <w:rsid w:val="00F35935"/>
    <w:rsid w:val="00F51C0E"/>
    <w:rsid w:val="00F57637"/>
    <w:rsid w:val="00F64B51"/>
    <w:rsid w:val="00F663E9"/>
    <w:rsid w:val="00F72CFE"/>
    <w:rsid w:val="00F85E16"/>
    <w:rsid w:val="00F8730F"/>
    <w:rsid w:val="00F925F1"/>
    <w:rsid w:val="00FA7265"/>
    <w:rsid w:val="00FB1336"/>
    <w:rsid w:val="00FB16CC"/>
    <w:rsid w:val="00FB6503"/>
    <w:rsid w:val="00FC2712"/>
    <w:rsid w:val="00FC6130"/>
    <w:rsid w:val="00FD41D7"/>
    <w:rsid w:val="00FD4E43"/>
    <w:rsid w:val="00FD5C3F"/>
    <w:rsid w:val="00FD7386"/>
    <w:rsid w:val="00FE1D2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colormru v:ext="edit" colors="#eaeaea"/>
      <o:colormenu v:ext="edit" fillcolor="#4d5765" strokecolor="#4d5765"/>
    </o:shapedefaults>
    <o:shapelayout v:ext="edit">
      <o:idmap v:ext="edit" data="1"/>
    </o:shapelayout>
  </w:shapeDefaults>
  <w:decimalSymbol w:val=","/>
  <w:listSeparator w:val=";"/>
  <w14:docId w14:val="6ED9A872"/>
  <w15:chartTrackingRefBased/>
  <w15:docId w15:val="{EAA302D0-E9D4-4121-ACFE-C3A592E80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853E7"/>
    <w:rPr>
      <w:rFonts w:ascii="Calibri" w:hAnsi="Calibri"/>
      <w:sz w:val="22"/>
      <w:lang w:eastAsia="en-US"/>
    </w:rPr>
  </w:style>
  <w:style w:type="paragraph" w:styleId="Titre1">
    <w:name w:val="heading 1"/>
    <w:basedOn w:val="Normal"/>
    <w:next w:val="Corpsdetexte"/>
    <w:link w:val="Titre1Car"/>
    <w:qFormat/>
    <w:rsid w:val="00DA28BB"/>
    <w:pPr>
      <w:keepNext/>
      <w:spacing w:before="240" w:after="120"/>
      <w:outlineLvl w:val="0"/>
    </w:pPr>
    <w:rPr>
      <w:rFonts w:ascii="Arial Black" w:hAnsi="Arial Black"/>
      <w:color w:val="808080"/>
      <w:spacing w:val="-25"/>
      <w:kern w:val="28"/>
      <w:sz w:val="32"/>
    </w:rPr>
  </w:style>
  <w:style w:type="paragraph" w:styleId="Titre2">
    <w:name w:val="heading 2"/>
    <w:basedOn w:val="Normal"/>
    <w:next w:val="Corpsdetexte"/>
    <w:qFormat/>
    <w:rsid w:val="00DA28BB"/>
    <w:pPr>
      <w:keepNext/>
      <w:spacing w:line="240" w:lineRule="atLeast"/>
      <w:outlineLvl w:val="1"/>
    </w:pPr>
    <w:rPr>
      <w:rFonts w:ascii="Arial Black" w:hAnsi="Arial Black"/>
      <w:spacing w:val="-10"/>
      <w:kern w:val="28"/>
      <w:szCs w:val="16"/>
    </w:rPr>
  </w:style>
  <w:style w:type="paragraph" w:styleId="Titre30">
    <w:name w:val="heading 3"/>
    <w:basedOn w:val="Normal"/>
    <w:next w:val="Corpsdetexte"/>
    <w:qFormat/>
    <w:rsid w:val="00A853E7"/>
    <w:pPr>
      <w:keepNext/>
      <w:outlineLvl w:val="2"/>
    </w:pPr>
    <w:rPr>
      <w:rFonts w:ascii="Arial Black" w:hAnsi="Arial Black"/>
      <w:spacing w:val="-5"/>
      <w:sz w:val="24"/>
    </w:rPr>
  </w:style>
  <w:style w:type="paragraph" w:styleId="Titre4">
    <w:name w:val="heading 4"/>
    <w:basedOn w:val="Normal"/>
    <w:next w:val="Corpsdetexte"/>
    <w:qFormat/>
    <w:pPr>
      <w:keepNext/>
      <w:spacing w:after="240"/>
      <w:jc w:val="center"/>
      <w:outlineLvl w:val="3"/>
    </w:pPr>
    <w:rPr>
      <w:rFonts w:ascii="Garamond" w:hAnsi="Garamond"/>
      <w:caps/>
      <w:spacing w:val="30"/>
    </w:rPr>
  </w:style>
  <w:style w:type="paragraph" w:styleId="Titre5">
    <w:name w:val="heading 5"/>
    <w:basedOn w:val="Normal"/>
    <w:next w:val="Corpsdetexte"/>
    <w:qFormat/>
    <w:pPr>
      <w:keepNext/>
      <w:framePr w:w="1800" w:wrap="around" w:vAnchor="text" w:hAnchor="page" w:x="1201" w:y="1"/>
      <w:spacing w:before="40" w:after="240"/>
      <w:outlineLvl w:val="4"/>
    </w:pPr>
    <w:rPr>
      <w:rFonts w:ascii="Arial Black" w:hAnsi="Arial Black"/>
      <w:spacing w:val="-5"/>
      <w:sz w:val="18"/>
    </w:rPr>
  </w:style>
  <w:style w:type="paragraph" w:styleId="Titre6">
    <w:name w:val="heading 6"/>
    <w:basedOn w:val="Normal"/>
    <w:next w:val="Corpsdetexte"/>
    <w:qFormat/>
    <w:pPr>
      <w:keepNext/>
      <w:framePr w:w="1800" w:wrap="around" w:vAnchor="text" w:hAnchor="page" w:x="1201" w:y="1"/>
      <w:outlineLvl w:val="5"/>
    </w:pPr>
    <w:rPr>
      <w:rFonts w:ascii="Garamond" w:hAnsi="Garamond"/>
    </w:rPr>
  </w:style>
  <w:style w:type="paragraph" w:styleId="Titre7">
    <w:name w:val="heading 7"/>
    <w:basedOn w:val="Normal"/>
    <w:next w:val="Corpsdetexte"/>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rFonts w:ascii="Garamond" w:hAnsi="Garamond"/>
      <w:i/>
      <w:spacing w:val="-5"/>
      <w:sz w:val="28"/>
    </w:rPr>
  </w:style>
  <w:style w:type="paragraph" w:styleId="Titre8">
    <w:name w:val="heading 8"/>
    <w:basedOn w:val="Normal"/>
    <w:next w:val="Corpsdetexte"/>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Titre9">
    <w:name w:val="heading 9"/>
    <w:basedOn w:val="Normal"/>
    <w:next w:val="Corpsdetexte"/>
    <w:qFormat/>
    <w:pPr>
      <w:keepNext/>
      <w:spacing w:before="80" w:after="60"/>
      <w:outlineLvl w:val="8"/>
    </w:pPr>
    <w:rPr>
      <w:rFonts w:ascii="Garamond" w:hAnsi="Garamond"/>
      <w:b/>
      <w:i/>
      <w:kern w:val="28"/>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pPr>
      <w:spacing w:after="240"/>
      <w:jc w:val="both"/>
    </w:pPr>
    <w:rPr>
      <w:rFonts w:ascii="Garamond" w:hAnsi="Garamond"/>
      <w:spacing w:val="-5"/>
      <w:sz w:val="24"/>
    </w:rPr>
  </w:style>
  <w:style w:type="character" w:styleId="Marquedecommentaire">
    <w:name w:val="annotation reference"/>
    <w:semiHidden/>
    <w:rPr>
      <w:sz w:val="16"/>
    </w:rPr>
  </w:style>
  <w:style w:type="paragraph" w:styleId="Commentaire">
    <w:name w:val="annotation text"/>
    <w:basedOn w:val="Normal"/>
    <w:link w:val="CommentaireCar"/>
    <w:semiHidden/>
    <w:pPr>
      <w:tabs>
        <w:tab w:val="left" w:pos="187"/>
      </w:tabs>
      <w:spacing w:after="120" w:line="220" w:lineRule="exact"/>
      <w:ind w:left="187" w:hanging="187"/>
    </w:pPr>
    <w:rPr>
      <w:rFonts w:ascii="Garamond" w:hAnsi="Garamond"/>
      <w:sz w:val="16"/>
    </w:rPr>
  </w:style>
  <w:style w:type="paragraph" w:customStyle="1" w:styleId="BlockQuotation">
    <w:name w:val="Block Quotation"/>
    <w:basedOn w:val="Normal"/>
    <w:next w:val="Corpsdetexte"/>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rFonts w:ascii="Garamond" w:hAnsi="Garamond"/>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Corpsdetexte"/>
    <w:next w:val="Corpsdetexte"/>
    <w:pPr>
      <w:keepNext/>
    </w:pPr>
  </w:style>
  <w:style w:type="paragraph" w:styleId="Lgende">
    <w:name w:val="caption"/>
    <w:basedOn w:val="Normal"/>
    <w:next w:val="Corpsdetexte"/>
    <w:qFormat/>
    <w:pPr>
      <w:spacing w:after="240"/>
    </w:pPr>
    <w:rPr>
      <w:rFonts w:ascii="Garamond" w:hAnsi="Garamond"/>
      <w:spacing w:val="-5"/>
    </w:rPr>
  </w:style>
  <w:style w:type="paragraph" w:customStyle="1" w:styleId="ChapterSubtitle">
    <w:name w:val="Chapter Subtitle"/>
    <w:basedOn w:val="Normal"/>
    <w:next w:val="Corpsdetexte"/>
    <w:pPr>
      <w:keepNext/>
      <w:keepLines/>
      <w:spacing w:after="360" w:line="240" w:lineRule="atLeast"/>
      <w:ind w:right="1800"/>
    </w:pPr>
    <w:rPr>
      <w:rFonts w:ascii="Garamond" w:hAnsi="Garamond"/>
      <w:i/>
      <w:spacing w:val="-20"/>
      <w:kern w:val="28"/>
      <w:sz w:val="28"/>
    </w:rPr>
  </w:style>
  <w:style w:type="paragraph" w:customStyle="1" w:styleId="ChapterTitle">
    <w:name w:val="Chapter Title"/>
    <w:basedOn w:val="Normal"/>
    <w:next w:val="ChapterSubtitle"/>
    <w:link w:val="ChapterTitleCar"/>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rFonts w:ascii="Garamond" w:hAnsi="Garamond"/>
      <w:caps/>
      <w:kern w:val="36"/>
      <w:sz w:val="38"/>
    </w:rPr>
  </w:style>
  <w:style w:type="character" w:styleId="Accentuation">
    <w:name w:val="Emphasis"/>
    <w:uiPriority w:val="20"/>
    <w:qFormat/>
    <w:rPr>
      <w:rFonts w:ascii="Arial Black" w:hAnsi="Arial Black"/>
      <w:sz w:val="18"/>
    </w:rPr>
  </w:style>
  <w:style w:type="character" w:styleId="Appeldenotedefin">
    <w:name w:val="endnote reference"/>
    <w:semiHidden/>
    <w:rPr>
      <w:sz w:val="18"/>
      <w:vertAlign w:val="superscript"/>
    </w:rPr>
  </w:style>
  <w:style w:type="paragraph" w:styleId="Notedefin">
    <w:name w:val="endnote text"/>
    <w:basedOn w:val="Normal"/>
    <w:semiHidden/>
    <w:pPr>
      <w:tabs>
        <w:tab w:val="left" w:pos="187"/>
      </w:tabs>
      <w:spacing w:after="120" w:line="220" w:lineRule="exact"/>
      <w:ind w:left="187" w:hanging="187"/>
    </w:pPr>
    <w:rPr>
      <w:rFonts w:ascii="Garamond" w:hAnsi="Garamond"/>
      <w:sz w:val="18"/>
    </w:rPr>
  </w:style>
  <w:style w:type="paragraph" w:styleId="Pieddepage">
    <w:name w:val="footer"/>
    <w:basedOn w:val="Normal"/>
    <w:pPr>
      <w:keepLines/>
      <w:pBdr>
        <w:top w:val="single" w:sz="6" w:space="3" w:color="auto"/>
      </w:pBdr>
      <w:tabs>
        <w:tab w:val="center" w:pos="4320"/>
        <w:tab w:val="right" w:pos="8640"/>
      </w:tabs>
      <w:jc w:val="center"/>
    </w:pPr>
    <w:rPr>
      <w:rFonts w:ascii="Arial Black" w:hAnsi="Arial Black"/>
    </w:rPr>
  </w:style>
  <w:style w:type="character" w:styleId="Appelnotedebasdep">
    <w:name w:val="footnote reference"/>
    <w:semiHidden/>
    <w:rPr>
      <w:sz w:val="18"/>
      <w:vertAlign w:val="superscript"/>
    </w:rPr>
  </w:style>
  <w:style w:type="paragraph" w:styleId="Notedebasdepage">
    <w:name w:val="footnote text"/>
    <w:basedOn w:val="Normal"/>
    <w:link w:val="NotedebasdepageCar"/>
    <w:semiHidden/>
    <w:rsid w:val="00B9112D"/>
    <w:pPr>
      <w:spacing w:before="240" w:after="120"/>
    </w:pPr>
    <w:rPr>
      <w:sz w:val="18"/>
    </w:rPr>
  </w:style>
  <w:style w:type="paragraph" w:styleId="En-tte">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rFonts w:ascii="Garamond" w:hAnsi="Garamond"/>
      <w:sz w:val="18"/>
    </w:rPr>
  </w:style>
  <w:style w:type="paragraph" w:styleId="Index4">
    <w:name w:val="index 4"/>
    <w:basedOn w:val="Normal"/>
    <w:semiHidden/>
    <w:pPr>
      <w:tabs>
        <w:tab w:val="right" w:pos="3960"/>
      </w:tabs>
      <w:spacing w:line="240" w:lineRule="atLeast"/>
      <w:ind w:left="180"/>
    </w:pPr>
    <w:rPr>
      <w:rFonts w:ascii="Garamond" w:hAnsi="Garamond"/>
      <w:sz w:val="18"/>
    </w:rPr>
  </w:style>
  <w:style w:type="paragraph" w:styleId="Index5">
    <w:name w:val="index 5"/>
    <w:basedOn w:val="Normal"/>
    <w:semiHidden/>
    <w:pPr>
      <w:tabs>
        <w:tab w:val="right" w:pos="3960"/>
      </w:tabs>
      <w:spacing w:line="240" w:lineRule="atLeast"/>
      <w:ind w:left="180"/>
    </w:pPr>
    <w:rPr>
      <w:rFonts w:ascii="Garamond" w:hAnsi="Garamond"/>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rPr>
      <w:rFonts w:ascii="Garamond" w:hAnsi="Garamond"/>
      <w:sz w:val="16"/>
    </w:rPr>
  </w:style>
  <w:style w:type="paragraph" w:styleId="Titreindex">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epuces">
    <w:name w:val="List Bullet"/>
    <w:basedOn w:val="Normal"/>
    <w:rsid w:val="00684F60"/>
    <w:pPr>
      <w:numPr>
        <w:numId w:val="1"/>
      </w:numPr>
      <w:tabs>
        <w:tab w:val="clear" w:pos="360"/>
      </w:tabs>
      <w:spacing w:after="240"/>
      <w:ind w:right="360"/>
      <w:jc w:val="both"/>
    </w:pPr>
    <w:rPr>
      <w:spacing w:val="-5"/>
      <w:sz w:val="24"/>
    </w:rPr>
  </w:style>
  <w:style w:type="paragraph" w:styleId="Listepuces5">
    <w:name w:val="List Bullet 5"/>
    <w:basedOn w:val="Normal"/>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Listenumros">
    <w:name w:val="List Number"/>
    <w:basedOn w:val="Normal"/>
    <w:rsid w:val="00684F60"/>
    <w:pPr>
      <w:spacing w:after="240"/>
      <w:ind w:left="720" w:right="360" w:hanging="360"/>
      <w:jc w:val="both"/>
    </w:pPr>
    <w:rPr>
      <w:spacing w:val="-5"/>
      <w:sz w:val="24"/>
    </w:rPr>
  </w:style>
  <w:style w:type="paragraph" w:styleId="Textedemacro">
    <w:name w:val="macro"/>
    <w:basedOn w:val="Corpsdetexte"/>
    <w:semiHidden/>
    <w:pPr>
      <w:spacing w:after="120"/>
    </w:pPr>
    <w:rPr>
      <w:rFonts w:ascii="Courier New" w:hAnsi="Courier New"/>
    </w:rPr>
  </w:style>
  <w:style w:type="character" w:styleId="Numrodepage">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Corpsdetexte"/>
    <w:next w:val="Lgende"/>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ous-titre">
    <w:name w:val="Subtitle"/>
    <w:basedOn w:val="Titre"/>
    <w:next w:val="Corpsdetexte"/>
    <w:qFormat/>
    <w:pPr>
      <w:spacing w:before="1940" w:after="0" w:line="200" w:lineRule="atLeast"/>
    </w:pPr>
    <w:rPr>
      <w:rFonts w:ascii="Garamond" w:hAnsi="Garamond"/>
      <w:b/>
      <w:caps/>
      <w:spacing w:val="30"/>
      <w:sz w:val="18"/>
    </w:rPr>
  </w:style>
  <w:style w:type="paragraph" w:styleId="Titre">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desrfrencesjuridiques">
    <w:name w:val="table of authorities"/>
    <w:basedOn w:val="Normal"/>
    <w:semiHidden/>
    <w:pPr>
      <w:tabs>
        <w:tab w:val="right" w:leader="dot" w:pos="8640"/>
      </w:tabs>
      <w:spacing w:after="240"/>
    </w:pPr>
    <w:rPr>
      <w:sz w:val="20"/>
    </w:rPr>
  </w:style>
  <w:style w:type="paragraph" w:styleId="Tabledesillustration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itreTR">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rPr>
  </w:style>
  <w:style w:type="paragraph" w:styleId="TM1">
    <w:name w:val="toc 1"/>
    <w:basedOn w:val="Normal"/>
    <w:autoRedefine/>
    <w:uiPriority w:val="39"/>
    <w:rsid w:val="00DA28BB"/>
    <w:pPr>
      <w:spacing w:before="360"/>
    </w:pPr>
    <w:rPr>
      <w:rFonts w:asciiTheme="majorHAnsi" w:hAnsiTheme="majorHAnsi" w:cstheme="majorHAnsi"/>
      <w:b/>
      <w:bCs/>
      <w:caps/>
      <w:sz w:val="24"/>
      <w:szCs w:val="24"/>
    </w:rPr>
  </w:style>
  <w:style w:type="paragraph" w:styleId="TM2">
    <w:name w:val="toc 2"/>
    <w:basedOn w:val="TM1"/>
    <w:autoRedefine/>
    <w:uiPriority w:val="39"/>
    <w:rsid w:val="00DA28BB"/>
    <w:pPr>
      <w:spacing w:before="240"/>
    </w:pPr>
    <w:rPr>
      <w:rFonts w:asciiTheme="minorHAnsi" w:hAnsiTheme="minorHAnsi" w:cstheme="minorHAnsi"/>
      <w:caps w:val="0"/>
      <w:sz w:val="20"/>
      <w:szCs w:val="20"/>
    </w:rPr>
  </w:style>
  <w:style w:type="paragraph" w:styleId="TM3">
    <w:name w:val="toc 3"/>
    <w:basedOn w:val="Normal"/>
    <w:next w:val="Normal"/>
    <w:autoRedefine/>
    <w:uiPriority w:val="39"/>
    <w:rsid w:val="00DA28BB"/>
    <w:pPr>
      <w:ind w:left="220"/>
    </w:pPr>
    <w:rPr>
      <w:rFonts w:asciiTheme="minorHAnsi" w:hAnsiTheme="minorHAnsi" w:cstheme="minorHAnsi"/>
      <w:sz w:val="20"/>
    </w:rPr>
  </w:style>
  <w:style w:type="paragraph" w:styleId="TM4">
    <w:name w:val="toc 4"/>
    <w:basedOn w:val="Normal"/>
    <w:next w:val="Normal"/>
    <w:semiHidden/>
    <w:pPr>
      <w:ind w:left="440"/>
    </w:pPr>
    <w:rPr>
      <w:rFonts w:asciiTheme="minorHAnsi" w:hAnsiTheme="minorHAnsi" w:cstheme="minorHAnsi"/>
      <w:sz w:val="20"/>
    </w:rPr>
  </w:style>
  <w:style w:type="paragraph" w:styleId="TM5">
    <w:name w:val="toc 5"/>
    <w:basedOn w:val="Normal"/>
    <w:next w:val="Normal"/>
    <w:semiHidden/>
    <w:pPr>
      <w:ind w:left="660"/>
    </w:pPr>
    <w:rPr>
      <w:rFonts w:asciiTheme="minorHAnsi" w:hAnsiTheme="minorHAnsi" w:cstheme="minorHAnsi"/>
      <w:sz w:val="20"/>
    </w:rPr>
  </w:style>
  <w:style w:type="paragraph" w:styleId="TM6">
    <w:name w:val="toc 6"/>
    <w:basedOn w:val="Normal"/>
    <w:next w:val="Normal"/>
    <w:semiHidden/>
    <w:pPr>
      <w:ind w:left="880"/>
    </w:pPr>
    <w:rPr>
      <w:rFonts w:asciiTheme="minorHAnsi" w:hAnsiTheme="minorHAnsi" w:cstheme="minorHAnsi"/>
      <w:sz w:val="20"/>
    </w:rPr>
  </w:style>
  <w:style w:type="paragraph" w:styleId="TM7">
    <w:name w:val="toc 7"/>
    <w:basedOn w:val="Normal"/>
    <w:next w:val="Normal"/>
    <w:semiHidden/>
    <w:pPr>
      <w:ind w:left="1100"/>
    </w:pPr>
    <w:rPr>
      <w:rFonts w:asciiTheme="minorHAnsi" w:hAnsiTheme="minorHAnsi" w:cstheme="minorHAnsi"/>
      <w:sz w:val="20"/>
    </w:rPr>
  </w:style>
  <w:style w:type="paragraph" w:styleId="TM8">
    <w:name w:val="toc 8"/>
    <w:basedOn w:val="Normal"/>
    <w:next w:val="Normal"/>
    <w:semiHidden/>
    <w:pPr>
      <w:ind w:left="1320"/>
    </w:pPr>
    <w:rPr>
      <w:rFonts w:asciiTheme="minorHAnsi" w:hAnsiTheme="minorHAnsi" w:cstheme="minorHAnsi"/>
      <w:sz w:val="20"/>
    </w:rPr>
  </w:style>
  <w:style w:type="paragraph" w:styleId="TM9">
    <w:name w:val="toc 9"/>
    <w:basedOn w:val="Normal"/>
    <w:next w:val="Normal"/>
    <w:semiHidden/>
    <w:pPr>
      <w:ind w:left="1540"/>
    </w:pPr>
    <w:rPr>
      <w:rFonts w:asciiTheme="minorHAnsi" w:hAnsiTheme="minorHAnsi" w:cstheme="minorHAnsi"/>
      <w:sz w:val="20"/>
    </w:rPr>
  </w:style>
  <w:style w:type="paragraph" w:customStyle="1" w:styleId="TOCBase">
    <w:name w:val="TOC Base"/>
    <w:basedOn w:val="TM2"/>
  </w:style>
  <w:style w:type="paragraph" w:styleId="Textedebulles">
    <w:name w:val="Balloon Text"/>
    <w:basedOn w:val="Normal"/>
    <w:semiHidden/>
    <w:rsid w:val="00F8730F"/>
    <w:rPr>
      <w:rFonts w:ascii="Tahoma" w:hAnsi="Tahoma" w:cs="Tahoma"/>
      <w:szCs w:val="16"/>
    </w:rPr>
  </w:style>
  <w:style w:type="character" w:customStyle="1" w:styleId="Titre1Car">
    <w:name w:val="Titre 1 Car"/>
    <w:link w:val="Titre1"/>
    <w:uiPriority w:val="9"/>
    <w:rsid w:val="004265DB"/>
    <w:rPr>
      <w:rFonts w:ascii="Arial Black" w:hAnsi="Arial Black"/>
      <w:color w:val="808080"/>
      <w:spacing w:val="-25"/>
      <w:kern w:val="28"/>
      <w:sz w:val="32"/>
      <w:lang w:val="en-US" w:eastAsia="en-US" w:bidi="ar-SA"/>
    </w:rPr>
  </w:style>
  <w:style w:type="character" w:customStyle="1" w:styleId="CorpsdetexteCar">
    <w:name w:val="Corps de texte Car"/>
    <w:link w:val="Corpsdetexte"/>
    <w:rsid w:val="004265DB"/>
    <w:rPr>
      <w:rFonts w:ascii="Garamond" w:hAnsi="Garamond"/>
      <w:spacing w:val="-5"/>
      <w:sz w:val="24"/>
      <w:lang w:val="en-US" w:eastAsia="en-US" w:bidi="ar-SA"/>
    </w:rPr>
  </w:style>
  <w:style w:type="character" w:styleId="Lienhypertexte">
    <w:name w:val="Hyperlink"/>
    <w:uiPriority w:val="99"/>
    <w:rsid w:val="004265DB"/>
    <w:rPr>
      <w:color w:val="0000FF"/>
      <w:u w:val="single"/>
    </w:rPr>
  </w:style>
  <w:style w:type="paragraph" w:styleId="Objetducommentaire">
    <w:name w:val="annotation subject"/>
    <w:basedOn w:val="Commentaire"/>
    <w:next w:val="Commentaire"/>
    <w:link w:val="ObjetducommentaireCar"/>
    <w:uiPriority w:val="99"/>
    <w:semiHidden/>
    <w:unhideWhenUsed/>
    <w:rsid w:val="004E68D2"/>
    <w:pPr>
      <w:tabs>
        <w:tab w:val="clear" w:pos="187"/>
      </w:tabs>
      <w:spacing w:after="0" w:line="240" w:lineRule="auto"/>
      <w:ind w:left="0" w:firstLine="0"/>
    </w:pPr>
    <w:rPr>
      <w:b/>
      <w:bCs/>
      <w:sz w:val="20"/>
    </w:rPr>
  </w:style>
  <w:style w:type="character" w:customStyle="1" w:styleId="CommentaireCar">
    <w:name w:val="Commentaire Car"/>
    <w:link w:val="Commentaire"/>
    <w:semiHidden/>
    <w:rsid w:val="004E68D2"/>
    <w:rPr>
      <w:rFonts w:ascii="Garamond" w:hAnsi="Garamond"/>
      <w:sz w:val="16"/>
      <w:lang w:val="en-US" w:eastAsia="en-US"/>
    </w:rPr>
  </w:style>
  <w:style w:type="character" w:customStyle="1" w:styleId="ObjetducommentaireCar">
    <w:name w:val="Objet du commentaire Car"/>
    <w:link w:val="Objetducommentaire"/>
    <w:uiPriority w:val="99"/>
    <w:semiHidden/>
    <w:rsid w:val="004E68D2"/>
    <w:rPr>
      <w:rFonts w:ascii="Garamond" w:hAnsi="Garamond"/>
      <w:b/>
      <w:bCs/>
      <w:sz w:val="16"/>
      <w:lang w:val="en-US" w:eastAsia="en-US"/>
    </w:rPr>
  </w:style>
  <w:style w:type="character" w:styleId="Mentionnonrsolue">
    <w:name w:val="Unresolved Mention"/>
    <w:uiPriority w:val="99"/>
    <w:semiHidden/>
    <w:unhideWhenUsed/>
    <w:rsid w:val="00A77EB4"/>
    <w:rPr>
      <w:color w:val="808080"/>
      <w:shd w:val="clear" w:color="auto" w:fill="E6E6E6"/>
    </w:rPr>
  </w:style>
  <w:style w:type="paragraph" w:styleId="En-ttedetabledesmatires">
    <w:name w:val="TOC Heading"/>
    <w:basedOn w:val="Titre1"/>
    <w:next w:val="Normal"/>
    <w:uiPriority w:val="39"/>
    <w:unhideWhenUsed/>
    <w:qFormat/>
    <w:rsid w:val="007901E7"/>
    <w:pPr>
      <w:keepLines/>
      <w:spacing w:after="0" w:line="259" w:lineRule="auto"/>
      <w:outlineLvl w:val="9"/>
    </w:pPr>
    <w:rPr>
      <w:rFonts w:ascii="Calibri Light" w:hAnsi="Calibri Light"/>
      <w:color w:val="2F5496"/>
      <w:spacing w:val="0"/>
      <w:kern w:val="0"/>
      <w:szCs w:val="32"/>
      <w:lang w:eastAsia="fr-BE"/>
    </w:rPr>
  </w:style>
  <w:style w:type="paragraph" w:customStyle="1" w:styleId="Titre20">
    <w:name w:val="Titre_2"/>
    <w:basedOn w:val="Titre1"/>
    <w:link w:val="Titre2Car"/>
    <w:qFormat/>
    <w:rsid w:val="006F6A49"/>
    <w:pPr>
      <w:ind w:left="-993"/>
    </w:pPr>
    <w:rPr>
      <w:noProof/>
    </w:rPr>
  </w:style>
  <w:style w:type="paragraph" w:customStyle="1" w:styleId="Titre10">
    <w:name w:val="Titre_1"/>
    <w:basedOn w:val="ChapterTitle"/>
    <w:link w:val="Titre1Car0"/>
    <w:qFormat/>
    <w:rsid w:val="00D303BC"/>
    <w:pPr>
      <w:spacing w:before="120" w:after="240"/>
      <w:ind w:left="-1418"/>
    </w:pPr>
    <w:rPr>
      <w:color w:val="4D5765"/>
    </w:rPr>
  </w:style>
  <w:style w:type="table" w:styleId="Grilledutableau">
    <w:name w:val="Table Grid"/>
    <w:basedOn w:val="TableauNormal"/>
    <w:uiPriority w:val="39"/>
    <w:rsid w:val="00227D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3">
    <w:name w:val="Titre_3"/>
    <w:basedOn w:val="Normal"/>
    <w:link w:val="Titre3Car"/>
    <w:autoRedefine/>
    <w:qFormat/>
    <w:rsid w:val="00EF5C0E"/>
    <w:pPr>
      <w:numPr>
        <w:numId w:val="14"/>
      </w:numPr>
      <w:spacing w:before="120" w:after="120"/>
      <w:outlineLvl w:val="2"/>
    </w:pPr>
    <w:rPr>
      <w:b/>
      <w:smallCaps/>
      <w:noProof/>
      <w:color w:val="4D5765"/>
      <w:sz w:val="24"/>
      <w:szCs w:val="22"/>
    </w:rPr>
  </w:style>
  <w:style w:type="character" w:customStyle="1" w:styleId="ChapterTitleCar">
    <w:name w:val="Chapter Title Car"/>
    <w:basedOn w:val="Policepardfaut"/>
    <w:link w:val="ChapterTitle"/>
    <w:rsid w:val="006F6A49"/>
    <w:rPr>
      <w:rFonts w:ascii="Arial Black" w:hAnsi="Arial Black"/>
      <w:color w:val="808080"/>
      <w:spacing w:val="-35"/>
      <w:kern w:val="28"/>
      <w:sz w:val="44"/>
      <w:lang w:eastAsia="en-US"/>
    </w:rPr>
  </w:style>
  <w:style w:type="character" w:customStyle="1" w:styleId="Titre1Car0">
    <w:name w:val="Titre_1 Car"/>
    <w:basedOn w:val="ChapterTitleCar"/>
    <w:link w:val="Titre10"/>
    <w:rsid w:val="00D303BC"/>
    <w:rPr>
      <w:rFonts w:ascii="Arial Black" w:hAnsi="Arial Black"/>
      <w:color w:val="4D5765"/>
      <w:spacing w:val="-35"/>
      <w:kern w:val="28"/>
      <w:sz w:val="44"/>
      <w:lang w:eastAsia="en-US"/>
    </w:rPr>
  </w:style>
  <w:style w:type="character" w:customStyle="1" w:styleId="Titre2Car">
    <w:name w:val="Titre_2 Car"/>
    <w:basedOn w:val="Titre1Car"/>
    <w:link w:val="Titre20"/>
    <w:rsid w:val="006F6A49"/>
    <w:rPr>
      <w:rFonts w:ascii="Arial Black" w:hAnsi="Arial Black"/>
      <w:noProof/>
      <w:color w:val="808080"/>
      <w:spacing w:val="-25"/>
      <w:kern w:val="28"/>
      <w:sz w:val="32"/>
      <w:lang w:val="en-US" w:eastAsia="en-US" w:bidi="ar-SA"/>
    </w:rPr>
  </w:style>
  <w:style w:type="character" w:customStyle="1" w:styleId="Titre3Car">
    <w:name w:val="Titre_3 Car"/>
    <w:basedOn w:val="Policepardfaut"/>
    <w:link w:val="Titre3"/>
    <w:rsid w:val="00EF5C0E"/>
    <w:rPr>
      <w:rFonts w:ascii="Calibri" w:hAnsi="Calibri"/>
      <w:b/>
      <w:smallCaps/>
      <w:noProof/>
      <w:color w:val="4D5765"/>
      <w:sz w:val="24"/>
      <w:szCs w:val="22"/>
      <w:lang w:eastAsia="en-US"/>
    </w:rPr>
  </w:style>
  <w:style w:type="paragraph" w:styleId="Paragraphedeliste">
    <w:name w:val="List Paragraph"/>
    <w:basedOn w:val="Normal"/>
    <w:uiPriority w:val="34"/>
    <w:qFormat/>
    <w:rsid w:val="00071165"/>
    <w:pPr>
      <w:ind w:left="720"/>
      <w:contextualSpacing/>
    </w:pPr>
  </w:style>
  <w:style w:type="paragraph" w:styleId="NormalWeb">
    <w:name w:val="Normal (Web)"/>
    <w:basedOn w:val="Normal"/>
    <w:uiPriority w:val="99"/>
    <w:semiHidden/>
    <w:unhideWhenUsed/>
    <w:rsid w:val="00B061CA"/>
    <w:pPr>
      <w:spacing w:before="100" w:beforeAutospacing="1" w:after="100" w:afterAutospacing="1"/>
    </w:pPr>
    <w:rPr>
      <w:rFonts w:ascii="Times New Roman" w:hAnsi="Times New Roman"/>
      <w:sz w:val="24"/>
      <w:szCs w:val="24"/>
      <w:lang w:eastAsia="fr-BE"/>
    </w:rPr>
  </w:style>
  <w:style w:type="character" w:customStyle="1" w:styleId="NotedebasdepageCar">
    <w:name w:val="Note de bas de page Car"/>
    <w:basedOn w:val="Policepardfaut"/>
    <w:link w:val="Notedebasdepage"/>
    <w:semiHidden/>
    <w:rsid w:val="009E1FD4"/>
    <w:rPr>
      <w:rFonts w:ascii="Calibri" w:hAnsi="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299246">
      <w:bodyDiv w:val="1"/>
      <w:marLeft w:val="0"/>
      <w:marRight w:val="0"/>
      <w:marTop w:val="0"/>
      <w:marBottom w:val="0"/>
      <w:divBdr>
        <w:top w:val="none" w:sz="0" w:space="0" w:color="auto"/>
        <w:left w:val="none" w:sz="0" w:space="0" w:color="auto"/>
        <w:bottom w:val="none" w:sz="0" w:space="0" w:color="auto"/>
        <w:right w:val="none" w:sz="0" w:space="0" w:color="auto"/>
      </w:divBdr>
    </w:div>
    <w:div w:id="824246358">
      <w:bodyDiv w:val="1"/>
      <w:marLeft w:val="0"/>
      <w:marRight w:val="0"/>
      <w:marTop w:val="0"/>
      <w:marBottom w:val="0"/>
      <w:divBdr>
        <w:top w:val="none" w:sz="0" w:space="0" w:color="auto"/>
        <w:left w:val="none" w:sz="0" w:space="0" w:color="auto"/>
        <w:bottom w:val="none" w:sz="0" w:space="0" w:color="auto"/>
        <w:right w:val="none" w:sz="0" w:space="0" w:color="auto"/>
      </w:divBdr>
    </w:div>
    <w:div w:id="848259082">
      <w:bodyDiv w:val="1"/>
      <w:marLeft w:val="0"/>
      <w:marRight w:val="0"/>
      <w:marTop w:val="0"/>
      <w:marBottom w:val="0"/>
      <w:divBdr>
        <w:top w:val="none" w:sz="0" w:space="0" w:color="auto"/>
        <w:left w:val="none" w:sz="0" w:space="0" w:color="auto"/>
        <w:bottom w:val="none" w:sz="0" w:space="0" w:color="auto"/>
        <w:right w:val="none" w:sz="0" w:space="0" w:color="auto"/>
      </w:divBdr>
    </w:div>
    <w:div w:id="1065762258">
      <w:bodyDiv w:val="1"/>
      <w:marLeft w:val="0"/>
      <w:marRight w:val="0"/>
      <w:marTop w:val="0"/>
      <w:marBottom w:val="0"/>
      <w:divBdr>
        <w:top w:val="none" w:sz="0" w:space="0" w:color="auto"/>
        <w:left w:val="none" w:sz="0" w:space="0" w:color="auto"/>
        <w:bottom w:val="none" w:sz="0" w:space="0" w:color="auto"/>
        <w:right w:val="none" w:sz="0" w:space="0" w:color="auto"/>
      </w:divBdr>
    </w:div>
    <w:div w:id="1262758831">
      <w:bodyDiv w:val="1"/>
      <w:marLeft w:val="0"/>
      <w:marRight w:val="0"/>
      <w:marTop w:val="0"/>
      <w:marBottom w:val="0"/>
      <w:divBdr>
        <w:top w:val="none" w:sz="0" w:space="0" w:color="auto"/>
        <w:left w:val="none" w:sz="0" w:space="0" w:color="auto"/>
        <w:bottom w:val="none" w:sz="0" w:space="0" w:color="auto"/>
        <w:right w:val="none" w:sz="0" w:space="0" w:color="auto"/>
      </w:divBdr>
    </w:div>
    <w:div w:id="1300648895">
      <w:bodyDiv w:val="1"/>
      <w:marLeft w:val="0"/>
      <w:marRight w:val="0"/>
      <w:marTop w:val="0"/>
      <w:marBottom w:val="0"/>
      <w:divBdr>
        <w:top w:val="none" w:sz="0" w:space="0" w:color="auto"/>
        <w:left w:val="none" w:sz="0" w:space="0" w:color="auto"/>
        <w:bottom w:val="none" w:sz="0" w:space="0" w:color="auto"/>
        <w:right w:val="none" w:sz="0" w:space="0" w:color="auto"/>
      </w:divBdr>
    </w:div>
    <w:div w:id="1371372981">
      <w:bodyDiv w:val="1"/>
      <w:marLeft w:val="0"/>
      <w:marRight w:val="0"/>
      <w:marTop w:val="0"/>
      <w:marBottom w:val="0"/>
      <w:divBdr>
        <w:top w:val="none" w:sz="0" w:space="0" w:color="auto"/>
        <w:left w:val="none" w:sz="0" w:space="0" w:color="auto"/>
        <w:bottom w:val="none" w:sz="0" w:space="0" w:color="auto"/>
        <w:right w:val="none" w:sz="0" w:space="0" w:color="auto"/>
      </w:divBdr>
    </w:div>
    <w:div w:id="1406538045">
      <w:bodyDiv w:val="1"/>
      <w:marLeft w:val="0"/>
      <w:marRight w:val="0"/>
      <w:marTop w:val="0"/>
      <w:marBottom w:val="0"/>
      <w:divBdr>
        <w:top w:val="none" w:sz="0" w:space="0" w:color="auto"/>
        <w:left w:val="none" w:sz="0" w:space="0" w:color="auto"/>
        <w:bottom w:val="none" w:sz="0" w:space="0" w:color="auto"/>
        <w:right w:val="none" w:sz="0" w:space="0" w:color="auto"/>
      </w:divBdr>
      <w:divsChild>
        <w:div w:id="983630270">
          <w:marLeft w:val="0"/>
          <w:marRight w:val="0"/>
          <w:marTop w:val="150"/>
          <w:marBottom w:val="0"/>
          <w:divBdr>
            <w:top w:val="none" w:sz="0" w:space="0" w:color="auto"/>
            <w:left w:val="none" w:sz="0" w:space="0" w:color="auto"/>
            <w:bottom w:val="none" w:sz="0" w:space="0" w:color="auto"/>
            <w:right w:val="none" w:sz="0" w:space="0" w:color="auto"/>
          </w:divBdr>
          <w:divsChild>
            <w:div w:id="1847360710">
              <w:marLeft w:val="0"/>
              <w:marRight w:val="0"/>
              <w:marTop w:val="0"/>
              <w:marBottom w:val="0"/>
              <w:divBdr>
                <w:top w:val="none" w:sz="0" w:space="0" w:color="auto"/>
                <w:left w:val="none" w:sz="0" w:space="0" w:color="auto"/>
                <w:bottom w:val="none" w:sz="0" w:space="0" w:color="auto"/>
                <w:right w:val="none" w:sz="0" w:space="0" w:color="auto"/>
              </w:divBdr>
            </w:div>
            <w:div w:id="1698770479">
              <w:marLeft w:val="0"/>
              <w:marRight w:val="0"/>
              <w:marTop w:val="0"/>
              <w:marBottom w:val="0"/>
              <w:divBdr>
                <w:top w:val="none" w:sz="0" w:space="0" w:color="auto"/>
                <w:left w:val="none" w:sz="0" w:space="0" w:color="auto"/>
                <w:bottom w:val="none" w:sz="0" w:space="0" w:color="auto"/>
                <w:right w:val="none" w:sz="0" w:space="0" w:color="auto"/>
              </w:divBdr>
            </w:div>
            <w:div w:id="12328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484901">
      <w:bodyDiv w:val="1"/>
      <w:marLeft w:val="0"/>
      <w:marRight w:val="0"/>
      <w:marTop w:val="0"/>
      <w:marBottom w:val="0"/>
      <w:divBdr>
        <w:top w:val="none" w:sz="0" w:space="0" w:color="auto"/>
        <w:left w:val="none" w:sz="0" w:space="0" w:color="auto"/>
        <w:bottom w:val="none" w:sz="0" w:space="0" w:color="auto"/>
        <w:right w:val="none" w:sz="0" w:space="0" w:color="auto"/>
      </w:divBdr>
    </w:div>
    <w:div w:id="1853294737">
      <w:bodyDiv w:val="1"/>
      <w:marLeft w:val="0"/>
      <w:marRight w:val="0"/>
      <w:marTop w:val="0"/>
      <w:marBottom w:val="0"/>
      <w:divBdr>
        <w:top w:val="none" w:sz="0" w:space="0" w:color="auto"/>
        <w:left w:val="none" w:sz="0" w:space="0" w:color="auto"/>
        <w:bottom w:val="none" w:sz="0" w:space="0" w:color="auto"/>
        <w:right w:val="none" w:sz="0" w:space="0" w:color="auto"/>
      </w:divBdr>
    </w:div>
    <w:div w:id="1875923195">
      <w:bodyDiv w:val="1"/>
      <w:marLeft w:val="0"/>
      <w:marRight w:val="0"/>
      <w:marTop w:val="0"/>
      <w:marBottom w:val="0"/>
      <w:divBdr>
        <w:top w:val="none" w:sz="0" w:space="0" w:color="auto"/>
        <w:left w:val="none" w:sz="0" w:space="0" w:color="auto"/>
        <w:bottom w:val="none" w:sz="0" w:space="0" w:color="auto"/>
        <w:right w:val="none" w:sz="0" w:space="0" w:color="auto"/>
      </w:divBdr>
    </w:div>
    <w:div w:id="1891069030">
      <w:bodyDiv w:val="1"/>
      <w:marLeft w:val="0"/>
      <w:marRight w:val="0"/>
      <w:marTop w:val="0"/>
      <w:marBottom w:val="0"/>
      <w:divBdr>
        <w:top w:val="none" w:sz="0" w:space="0" w:color="auto"/>
        <w:left w:val="none" w:sz="0" w:space="0" w:color="auto"/>
        <w:bottom w:val="none" w:sz="0" w:space="0" w:color="auto"/>
        <w:right w:val="none" w:sz="0" w:space="0" w:color="auto"/>
      </w:divBdr>
    </w:div>
    <w:div w:id="1984500154">
      <w:bodyDiv w:val="1"/>
      <w:marLeft w:val="0"/>
      <w:marRight w:val="0"/>
      <w:marTop w:val="0"/>
      <w:marBottom w:val="0"/>
      <w:divBdr>
        <w:top w:val="none" w:sz="0" w:space="0" w:color="auto"/>
        <w:left w:val="none" w:sz="0" w:space="0" w:color="auto"/>
        <w:bottom w:val="none" w:sz="0" w:space="0" w:color="auto"/>
        <w:right w:val="none" w:sz="0" w:space="0" w:color="auto"/>
      </w:divBdr>
    </w:div>
    <w:div w:id="209369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hyperlink" Target="https://eid.belgium.be/fr" TargetMode="External"/><Relationship Id="rId26" Type="http://schemas.openxmlformats.org/officeDocument/2006/relationships/footer" Target="footer5.xm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image" Target="media/image13.jpg"/><Relationship Id="rId42" Type="http://schemas.openxmlformats.org/officeDocument/2006/relationships/image" Target="media/image20.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file:///C:\Users\suy\AppData\Local\Temp\SNAGHTML8825a3.PNG" TargetMode="External"/><Relationship Id="rId25" Type="http://schemas.openxmlformats.org/officeDocument/2006/relationships/header" Target="header4.xml"/><Relationship Id="rId33" Type="http://schemas.openxmlformats.org/officeDocument/2006/relationships/image" Target="media/image12.jpg"/><Relationship Id="rId38" Type="http://schemas.openxmlformats.org/officeDocument/2006/relationships/image" Target="media/image14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addons.mozilla.org/fr/firefox/addon/belgium-eid/" TargetMode="External"/><Relationship Id="rId29" Type="http://schemas.openxmlformats.org/officeDocument/2006/relationships/image" Target="media/image8.jpg"/><Relationship Id="rId41" Type="http://schemas.openxmlformats.org/officeDocument/2006/relationships/image" Target="media/image1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image" Target="media/image11.png"/><Relationship Id="rId37" Type="http://schemas.openxmlformats.org/officeDocument/2006/relationships/image" Target="media/image16.jpg"/><Relationship Id="rId40" Type="http://schemas.openxmlformats.org/officeDocument/2006/relationships/image" Target="media/image18.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png"/><Relationship Id="rId28" Type="http://schemas.openxmlformats.org/officeDocument/2006/relationships/image" Target="media/image7.jpg"/><Relationship Id="rId36" Type="http://schemas.openxmlformats.org/officeDocument/2006/relationships/image" Target="media/image15.jpg"/><Relationship Id="rId10" Type="http://schemas.openxmlformats.org/officeDocument/2006/relationships/hyperlink" Target="http://electionslocales.wallonie.be/" TargetMode="External"/><Relationship Id="rId19" Type="http://schemas.openxmlformats.org/officeDocument/2006/relationships/hyperlink" Target="https://addons.mozilla.org/fr/firefox/addon/belgium-eid/" TargetMode="External"/><Relationship Id="rId31" Type="http://schemas.openxmlformats.org/officeDocument/2006/relationships/image" Target="media/image10.emf"/><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6.jpg"/><Relationship Id="rId30" Type="http://schemas.openxmlformats.org/officeDocument/2006/relationships/image" Target="media/image9.jpg"/><Relationship Id="rId35" Type="http://schemas.openxmlformats.org/officeDocument/2006/relationships/image" Target="media/image14.jpeg"/><Relationship Id="rId43"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y\Downloads\tf06207126.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4A7AEB-0D75-4787-99B5-95A5ED7AA8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tf06207126.dot</Template>
  <TotalTime>45</TotalTime>
  <Pages>13</Pages>
  <Words>1348</Words>
  <Characters>8796</Characters>
  <Application>Microsoft Office Word</Application>
  <DocSecurity>0</DocSecurity>
  <Lines>73</Lines>
  <Paragraphs>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Microsoft Corporation</Company>
  <LinksUpToDate>false</LinksUpToDate>
  <CharactersWithSpaces>10124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s.uyttenhoef</dc:creator>
  <cp:keywords/>
  <dc:description/>
  <cp:lastModifiedBy>Sébastien Uyttenhoef</cp:lastModifiedBy>
  <cp:revision>19</cp:revision>
  <cp:lastPrinted>2018-04-25T09:23:00Z</cp:lastPrinted>
  <dcterms:created xsi:type="dcterms:W3CDTF">2018-06-05T14:22:00Z</dcterms:created>
  <dcterms:modified xsi:type="dcterms:W3CDTF">2018-07-24T08:03:00Z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